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302048570"/>
    <w:p w:rsidR="006A10C3" w:rsidRDefault="00534A79" w:rsidP="0020248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67969" wp14:editId="142CAA62">
                <wp:simplePos x="0" y="0"/>
                <wp:positionH relativeFrom="column">
                  <wp:posOffset>-266700</wp:posOffset>
                </wp:positionH>
                <wp:positionV relativeFrom="paragraph">
                  <wp:posOffset>7279005</wp:posOffset>
                </wp:positionV>
                <wp:extent cx="5918835" cy="1152525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883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C1F63" w:rsidRPr="00DC1F63" w:rsidRDefault="00DC1F63" w:rsidP="00CB273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</w:pP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>This document contains information proprietary to S</w:t>
                            </w:r>
                            <w:r w:rsidRPr="00DC1F63">
                              <w:rPr>
                                <w:rFonts w:ascii="Arial" w:hAnsi="Arial" w:cs="Arial" w:hint="eastAsia"/>
                                <w:i/>
                                <w:iCs/>
                                <w:sz w:val="22"/>
                                <w:lang w:eastAsia="ja-JP"/>
                              </w:rPr>
                              <w:t xml:space="preserve">umitomo Corporation Global Tubular 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lang w:eastAsia="ja-JP"/>
                              </w:rPr>
                              <w:t>Solutions LLC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 xml:space="preserve">, and may not be reproduced, disclosed or used in whole or part without the express written permission of </w:t>
                            </w:r>
                            <w:r w:rsidRPr="00EE050C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>S</w:t>
                            </w:r>
                            <w:r w:rsidRPr="00EE050C">
                              <w:rPr>
                                <w:rFonts w:ascii="Arial" w:hAnsi="Arial" w:cs="Arial" w:hint="eastAsia"/>
                                <w:i/>
                                <w:iCs/>
                                <w:sz w:val="22"/>
                                <w:lang w:eastAsia="ja-JP"/>
                              </w:rPr>
                              <w:t>umitomo</w:t>
                            </w:r>
                            <w:r w:rsidRPr="00DC1F63">
                              <w:rPr>
                                <w:rFonts w:ascii="Arial" w:hAnsi="Arial" w:cs="Arial" w:hint="eastAsia"/>
                                <w:i/>
                                <w:iCs/>
                                <w:sz w:val="22"/>
                                <w:lang w:eastAsia="ja-JP"/>
                              </w:rPr>
                              <w:t xml:space="preserve"> Corporation Global Tubular 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lang w:eastAsia="ja-JP"/>
                              </w:rPr>
                              <w:t>Solutions LLC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>.</w:t>
                            </w:r>
                          </w:p>
                          <w:p w:rsidR="00DC1F63" w:rsidRPr="00DC1F63" w:rsidRDefault="00DC1F63" w:rsidP="00CB27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C1F63">
                              <w:rPr>
                                <w:rFonts w:ascii="Arial" w:hAnsi="Arial" w:cs="Arial" w:hint="eastAsia"/>
                                <w:sz w:val="22"/>
                              </w:rPr>
                              <w:t>©</w:t>
                            </w:r>
                            <w:r w:rsidRPr="00DC1F63">
                              <w:rPr>
                                <w:rFonts w:ascii="Arial" w:hAnsi="Arial" w:cs="Arial"/>
                                <w:sz w:val="22"/>
                              </w:rPr>
                              <w:t xml:space="preserve"> 2009 S</w:t>
                            </w:r>
                            <w:r w:rsidRPr="00DC1F63">
                              <w:rPr>
                                <w:rFonts w:ascii="Arial" w:hAnsi="Arial" w:cs="Arial" w:hint="eastAsia"/>
                                <w:sz w:val="22"/>
                                <w:lang w:eastAsia="ja-JP"/>
                              </w:rPr>
                              <w:t xml:space="preserve">umitomo Corporation Global Tubular </w:t>
                            </w:r>
                            <w:r w:rsidRPr="00DC1F63">
                              <w:rPr>
                                <w:rFonts w:ascii="Arial" w:hAnsi="Arial" w:cs="Arial"/>
                                <w:sz w:val="22"/>
                                <w:lang w:eastAsia="ja-JP"/>
                              </w:rPr>
                              <w:t>Solutions LLC</w:t>
                            </w:r>
                          </w:p>
                          <w:p w:rsidR="00DC1F63" w:rsidRDefault="00DC1F63" w:rsidP="00CB27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67969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-21pt;margin-top:573.15pt;width:466.0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" filled="f" stroked="f" strokeweight=".5pt">
                <v:path arrowok="t"/>
                <v:textbox>
                  <w:txbxContent>
                    <w:p w:rsidR="00DC1F63" w:rsidRPr="00DC1F63" w:rsidRDefault="00DC1F63" w:rsidP="00CB2732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</w:pP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>This document contains information proprietary to S</w:t>
                      </w:r>
                      <w:r w:rsidRPr="00DC1F63">
                        <w:rPr>
                          <w:rFonts w:ascii="Arial" w:hAnsi="Arial" w:cs="Arial" w:hint="eastAsia"/>
                          <w:i/>
                          <w:iCs/>
                          <w:sz w:val="22"/>
                          <w:lang w:eastAsia="ja-JP"/>
                        </w:rPr>
                        <w:t xml:space="preserve">umitomo Corporation Global Tubular 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  <w:lang w:eastAsia="ja-JP"/>
                        </w:rPr>
                        <w:t>Solutions LLC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 xml:space="preserve">, and may not be reproduced, disclosed or used in whole or part without the express written permission of </w:t>
                      </w:r>
                      <w:r w:rsidRPr="00EE050C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>S</w:t>
                      </w:r>
                      <w:r w:rsidRPr="00EE050C">
                        <w:rPr>
                          <w:rFonts w:ascii="Arial" w:hAnsi="Arial" w:cs="Arial" w:hint="eastAsia"/>
                          <w:i/>
                          <w:iCs/>
                          <w:sz w:val="22"/>
                          <w:lang w:eastAsia="ja-JP"/>
                        </w:rPr>
                        <w:t>umitomo</w:t>
                      </w:r>
                      <w:r w:rsidRPr="00DC1F63">
                        <w:rPr>
                          <w:rFonts w:ascii="Arial" w:hAnsi="Arial" w:cs="Arial" w:hint="eastAsia"/>
                          <w:i/>
                          <w:iCs/>
                          <w:sz w:val="22"/>
                          <w:lang w:eastAsia="ja-JP"/>
                        </w:rPr>
                        <w:t xml:space="preserve"> Corporation Global Tubular 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  <w:lang w:eastAsia="ja-JP"/>
                        </w:rPr>
                        <w:t>Solutions LLC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>.</w:t>
                      </w:r>
                    </w:p>
                    <w:p w:rsidR="00DC1F63" w:rsidRPr="00DC1F63" w:rsidRDefault="00DC1F63" w:rsidP="00CB2732">
                      <w:pPr>
                        <w:jc w:val="center"/>
                        <w:rPr>
                          <w:sz w:val="22"/>
                        </w:rPr>
                      </w:pPr>
                      <w:r w:rsidRPr="00DC1F63">
                        <w:rPr>
                          <w:rFonts w:ascii="Arial" w:hAnsi="Arial" w:cs="Arial" w:hint="eastAsia"/>
                          <w:sz w:val="22"/>
                        </w:rPr>
                        <w:t>©</w:t>
                      </w:r>
                      <w:r w:rsidRPr="00DC1F63">
                        <w:rPr>
                          <w:rFonts w:ascii="Arial" w:hAnsi="Arial" w:cs="Arial"/>
                          <w:sz w:val="22"/>
                        </w:rPr>
                        <w:t xml:space="preserve"> 2009 S</w:t>
                      </w:r>
                      <w:r w:rsidRPr="00DC1F63">
                        <w:rPr>
                          <w:rFonts w:ascii="Arial" w:hAnsi="Arial" w:cs="Arial" w:hint="eastAsia"/>
                          <w:sz w:val="22"/>
                          <w:lang w:eastAsia="ja-JP"/>
                        </w:rPr>
                        <w:t xml:space="preserve">umitomo Corporation Global Tubular </w:t>
                      </w:r>
                      <w:r w:rsidRPr="00DC1F63">
                        <w:rPr>
                          <w:rFonts w:ascii="Arial" w:hAnsi="Arial" w:cs="Arial"/>
                          <w:sz w:val="22"/>
                          <w:lang w:eastAsia="ja-JP"/>
                        </w:rPr>
                        <w:t>Solutions LLC</w:t>
                      </w:r>
                    </w:p>
                    <w:p w:rsidR="00DC1F63" w:rsidRDefault="00DC1F63" w:rsidP="00CB27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91212F" wp14:editId="2AB2C8AA">
                <wp:simplePos x="0" y="0"/>
                <wp:positionH relativeFrom="page">
                  <wp:posOffset>3419475</wp:posOffset>
                </wp:positionH>
                <wp:positionV relativeFrom="page">
                  <wp:posOffset>247650</wp:posOffset>
                </wp:positionV>
                <wp:extent cx="3105150" cy="7680960"/>
                <wp:effectExtent l="0" t="0" r="19050" b="1524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5150" cy="7680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rgbClr val="F2F2F2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bookmarkStart w:id="1" w:name="_Toc353440734" w:displacedByCustomXml="next"/>
                          <w:sdt>
                            <w:sdtPr>
                              <w:alias w:val="Title"/>
                              <w:id w:val="-442688924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7123B9" w:rsidRPr="007123B9" w:rsidRDefault="007123B9" w:rsidP="007123B9">
                                <w:pPr>
                                  <w:pStyle w:val="Title"/>
                                  <w:rPr>
                                    <w:rFonts w:asciiTheme="minorHAnsi" w:eastAsiaTheme="minorEastAsia" w:hAnsiTheme="minorHAnsi" w:cstheme="minorBidi"/>
                                    <w:b w:val="0"/>
                                    <w:color w:val="262626" w:themeColor="text1" w:themeTint="D9"/>
                                    <w:spacing w:val="0"/>
                                    <w:kern w:val="0"/>
                                    <w:sz w:val="24"/>
                                    <w:szCs w:val="22"/>
                                  </w:rPr>
                                </w:pPr>
                                <w:r>
                                  <w:t>Disable Java out-of-date popup</w:t>
                                </w:r>
                              </w:p>
                            </w:sdtContent>
                          </w:sdt>
                          <w:bookmarkEnd w:id="1" w:displacedByCustomXml="prev"/>
                          <w:p w:rsidR="007123B9" w:rsidRDefault="007123B9" w:rsidP="009716F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7123B9" w:rsidRPr="001E3649" w:rsidRDefault="007123B9" w:rsidP="007123B9">
                            <w:pPr>
                              <w:pStyle w:val="NoSpacing"/>
                            </w:pPr>
                            <w:r w:rsidRPr="00CB2732">
                              <w:rPr>
                                <w:b/>
                              </w:rPr>
                              <w:t>Author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1E3649">
                              <w:t>:</w:t>
                            </w:r>
                            <w:r>
                              <w:t xml:space="preserve"> Stephen George</w:t>
                            </w:r>
                          </w:p>
                          <w:p w:rsidR="007123B9" w:rsidRPr="001E3649" w:rsidRDefault="007123B9" w:rsidP="007123B9">
                            <w:pPr>
                              <w:pStyle w:val="NoSpacing"/>
                            </w:pPr>
                            <w:r w:rsidRPr="00CB2732">
                              <w:rPr>
                                <w:b/>
                              </w:rPr>
                              <w:t>Date</w:t>
                            </w:r>
                            <w:r w:rsidRPr="001E3649">
                              <w:t>:</w:t>
                            </w:r>
                            <w:r>
                              <w:t xml:space="preserve"> 06-Jul-16</w:t>
                            </w:r>
                          </w:p>
                          <w:p w:rsidR="007123B9" w:rsidRDefault="007123B9" w:rsidP="007123B9">
                            <w:pPr>
                              <w:pStyle w:val="NoSpacing"/>
                            </w:pPr>
                            <w:r>
                              <w:rPr>
                                <w:b/>
                              </w:rPr>
                              <w:t>Last Reviewed</w:t>
                            </w:r>
                            <w:r w:rsidRPr="001E3649">
                              <w:t>:</w:t>
                            </w:r>
                            <w:r>
                              <w:t xml:space="preserve"> </w:t>
                            </w:r>
                          </w:p>
                          <w:p w:rsidR="007123B9" w:rsidRPr="001E3649" w:rsidRDefault="007123B9" w:rsidP="007123B9">
                            <w:pPr>
                              <w:pStyle w:val="NoSpacing"/>
                            </w:pPr>
                            <w:r w:rsidRPr="00720CE7">
                              <w:rPr>
                                <w:b/>
                              </w:rPr>
                              <w:t>Reviewer</w:t>
                            </w:r>
                            <w:r>
                              <w:t xml:space="preserve">: </w:t>
                            </w:r>
                          </w:p>
                          <w:p w:rsidR="007123B9" w:rsidRPr="001E3649" w:rsidRDefault="007123B9" w:rsidP="007123B9">
                            <w:pPr>
                              <w:pStyle w:val="NoSpacing"/>
                            </w:pPr>
                            <w:r w:rsidRPr="00CB2732">
                              <w:rPr>
                                <w:b/>
                              </w:rPr>
                              <w:t>Location</w:t>
                            </w:r>
                            <w:r w:rsidRPr="001E3649">
                              <w:t>:</w:t>
                            </w:r>
                            <w:r>
                              <w:t xml:space="preserve"> Houston, TX</w:t>
                            </w:r>
                          </w:p>
                          <w:p w:rsidR="007123B9" w:rsidRDefault="007123B9" w:rsidP="009716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1212F" id="Rectangle 36" o:spid="_x0000_s1027" style="position:absolute;margin-left:269.25pt;margin-top:19.5pt;width:244.5pt;height:604.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" fillcolor="window" strokecolor="#797979" strokeweight="1.25pt">
                <v:path arrowok="t"/>
                <v:textbox>
                  <w:txbxContent>
                    <w:bookmarkStart w:id="3" w:name="_Toc353440734" w:displacedByCustomXml="next"/>
                    <w:sdt>
                      <w:sdtPr>
                        <w:alias w:val="Title"/>
                        <w:id w:val="-442688924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7123B9" w:rsidRPr="007123B9" w:rsidRDefault="007123B9" w:rsidP="007123B9">
                          <w:pPr>
                            <w:pStyle w:val="Title"/>
                            <w:rPr>
                              <w:rFonts w:asciiTheme="minorHAnsi" w:eastAsiaTheme="minorEastAsia" w:hAnsiTheme="minorHAnsi" w:cstheme="minorBidi"/>
                              <w:b w:val="0"/>
                              <w:color w:val="262626" w:themeColor="text1" w:themeTint="D9"/>
                              <w:spacing w:val="0"/>
                              <w:kern w:val="0"/>
                              <w:sz w:val="24"/>
                              <w:szCs w:val="22"/>
                            </w:rPr>
                          </w:pPr>
                          <w:r>
                            <w:t>Disable Java out-of-date popup</w:t>
                          </w:r>
                        </w:p>
                      </w:sdtContent>
                    </w:sdt>
                    <w:bookmarkEnd w:id="3" w:displacedByCustomXml="prev"/>
                    <w:p w:rsidR="007123B9" w:rsidRDefault="007123B9" w:rsidP="009716F7">
                      <w:pPr>
                        <w:jc w:val="center"/>
                        <w:rPr>
                          <w:noProof/>
                        </w:rPr>
                      </w:pPr>
                    </w:p>
                    <w:p w:rsidR="007123B9" w:rsidRPr="001E3649" w:rsidRDefault="007123B9" w:rsidP="007123B9">
                      <w:pPr>
                        <w:pStyle w:val="NoSpacing"/>
                      </w:pPr>
                      <w:r w:rsidRPr="00CB2732">
                        <w:rPr>
                          <w:b/>
                        </w:rPr>
                        <w:t>Author</w:t>
                      </w:r>
                      <w:r>
                        <w:rPr>
                          <w:b/>
                        </w:rPr>
                        <w:t>s</w:t>
                      </w:r>
                      <w:r w:rsidRPr="001E3649">
                        <w:t>:</w:t>
                      </w:r>
                      <w:r>
                        <w:t xml:space="preserve"> Stephen George</w:t>
                      </w:r>
                    </w:p>
                    <w:p w:rsidR="007123B9" w:rsidRPr="001E3649" w:rsidRDefault="007123B9" w:rsidP="007123B9">
                      <w:pPr>
                        <w:pStyle w:val="NoSpacing"/>
                      </w:pPr>
                      <w:r w:rsidRPr="00CB2732">
                        <w:rPr>
                          <w:b/>
                        </w:rPr>
                        <w:t>Date</w:t>
                      </w:r>
                      <w:r w:rsidRPr="001E3649">
                        <w:t>:</w:t>
                      </w:r>
                      <w:r>
                        <w:t xml:space="preserve"> 06-Jul-16</w:t>
                      </w:r>
                    </w:p>
                    <w:p w:rsidR="007123B9" w:rsidRDefault="007123B9" w:rsidP="007123B9">
                      <w:pPr>
                        <w:pStyle w:val="NoSpacing"/>
                      </w:pPr>
                      <w:r>
                        <w:rPr>
                          <w:b/>
                        </w:rPr>
                        <w:t>Last Reviewed</w:t>
                      </w:r>
                      <w:r w:rsidRPr="001E3649">
                        <w:t>:</w:t>
                      </w:r>
                      <w:r>
                        <w:t xml:space="preserve"> </w:t>
                      </w:r>
                    </w:p>
                    <w:p w:rsidR="007123B9" w:rsidRPr="001E3649" w:rsidRDefault="007123B9" w:rsidP="007123B9">
                      <w:pPr>
                        <w:pStyle w:val="NoSpacing"/>
                      </w:pPr>
                      <w:r w:rsidRPr="00720CE7">
                        <w:rPr>
                          <w:b/>
                        </w:rPr>
                        <w:t>Reviewer</w:t>
                      </w:r>
                      <w:r>
                        <w:t xml:space="preserve">: </w:t>
                      </w:r>
                    </w:p>
                    <w:p w:rsidR="007123B9" w:rsidRPr="001E3649" w:rsidRDefault="007123B9" w:rsidP="007123B9">
                      <w:pPr>
                        <w:pStyle w:val="NoSpacing"/>
                      </w:pPr>
                      <w:r w:rsidRPr="00CB2732">
                        <w:rPr>
                          <w:b/>
                        </w:rPr>
                        <w:t>Location</w:t>
                      </w:r>
                      <w:r w:rsidRPr="001E3649">
                        <w:t>:</w:t>
                      </w:r>
                      <w:r>
                        <w:t xml:space="preserve"> Houston, TX</w:t>
                      </w:r>
                    </w:p>
                    <w:p w:rsidR="007123B9" w:rsidRDefault="007123B9" w:rsidP="009716F7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1150A2" wp14:editId="584F3C74">
                <wp:simplePos x="0" y="0"/>
                <wp:positionH relativeFrom="page">
                  <wp:posOffset>3536315</wp:posOffset>
                </wp:positionH>
                <wp:positionV relativeFrom="page">
                  <wp:posOffset>251460</wp:posOffset>
                </wp:positionV>
                <wp:extent cx="2875280" cy="2407920"/>
                <wp:effectExtent l="0" t="0" r="127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5280" cy="2407920"/>
                        </a:xfrm>
                        <a:prstGeom prst="rect">
                          <a:avLst/>
                        </a:prstGeom>
                        <a:solidFill>
                          <a:srgbClr val="333298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C1F63" w:rsidRPr="005E6768" w:rsidRDefault="00534A79">
                            <w:pPr>
                              <w:spacing w:before="240"/>
                              <w:jc w:val="center"/>
                              <w:rPr>
                                <w:color w:val="FFFFFF"/>
                              </w:rPr>
                            </w:pPr>
                            <w:r w:rsidRPr="005E6768">
                              <w:rPr>
                                <w:rFonts w:ascii="Arial" w:eastAsia="MS Mincho" w:hAnsi="Arial" w:cs="Arial"/>
                                <w:i/>
                                <w:noProof/>
                                <w:color w:val="auto"/>
                                <w:sz w:val="20"/>
                                <w:szCs w:val="24"/>
                              </w:rPr>
                              <w:drawing>
                                <wp:inline distT="0" distB="0" distL="0" distR="0" wp14:anchorId="2DB14884" wp14:editId="0537C6CD">
                                  <wp:extent cx="2220595" cy="1740535"/>
                                  <wp:effectExtent l="0" t="0" r="825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0595" cy="1740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14640" w:rsidRDefault="00214640"/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150A2" id="Rectangle 35" o:spid="_x0000_s1028" style="position:absolute;margin-left:278.45pt;margin-top:19.8pt;width:226.4pt;height:189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" fillcolor="#333298" stroked="f" strokeweight="2pt">
                <v:path arrowok="t"/>
                <v:textbox inset="14.4pt,14.4pt,14.4pt,28.8pt">
                  <w:txbxContent>
                    <w:p w:rsidR="00DC1F63" w:rsidRPr="005E6768" w:rsidRDefault="00534A79">
                      <w:pPr>
                        <w:spacing w:before="240"/>
                        <w:jc w:val="center"/>
                        <w:rPr>
                          <w:color w:val="FFFFFF"/>
                        </w:rPr>
                      </w:pPr>
                      <w:r w:rsidRPr="005E6768">
                        <w:rPr>
                          <w:rFonts w:ascii="Arial" w:eastAsia="MS Mincho" w:hAnsi="Arial" w:cs="Arial"/>
                          <w:i/>
                          <w:noProof/>
                          <w:color w:val="auto"/>
                          <w:sz w:val="20"/>
                          <w:szCs w:val="24"/>
                        </w:rPr>
                        <w:drawing>
                          <wp:inline distT="0" distB="0" distL="0" distR="0" wp14:anchorId="2DB14884" wp14:editId="0537C6CD">
                            <wp:extent cx="2220595" cy="1740535"/>
                            <wp:effectExtent l="0" t="0" r="825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0595" cy="1740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14640" w:rsidRDefault="0021464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DF29C74" wp14:editId="1F68DD58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383780" cy="9555480"/>
                <wp:effectExtent l="0" t="0" r="7620" b="762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3780" cy="95554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2F2F2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F2F2F2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C1F63" w:rsidRDefault="00DC1F63" w:rsidP="00202482">
                            <w:pPr>
                              <w:rPr>
                                <w:rFonts w:eastAsia="MS Minch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95000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rect w14:anchorId="3DF29C74" id="Rectangle 34" o:spid="_x0000_s1029" style="position:absolute;margin-left:0;margin-top:0;width:581.4pt;height:752.4pt;z-index:-25165619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" fillcolor="#f5f5f5" stroked="f" strokeweight="2pt">
                <v:fill color2="#8d8d8d" rotate="t" focusposition=".5,.5" focussize="" focus="100%" type="gradientRadial"/>
                <v:path arrowok="t"/>
                <v:textbox inset="21.6pt,,21.6pt">
                  <w:txbxContent>
                    <w:p w:rsidR="00DC1F63" w:rsidRDefault="00DC1F63" w:rsidP="00202482">
                      <w:pPr>
                        <w:rPr>
                          <w:rFonts w:eastAsia="MS Mincho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02C39" wp14:editId="42AD4379">
                <wp:simplePos x="0" y="0"/>
                <wp:positionH relativeFrom="page">
                  <wp:posOffset>3536315</wp:posOffset>
                </wp:positionH>
                <wp:positionV relativeFrom="page">
                  <wp:posOffset>7641590</wp:posOffset>
                </wp:positionV>
                <wp:extent cx="2875280" cy="118745"/>
                <wp:effectExtent l="0" t="0" r="1270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5280" cy="118745"/>
                        </a:xfrm>
                        <a:prstGeom prst="rect">
                          <a:avLst/>
                        </a:prstGeom>
                        <a:solidFill>
                          <a:srgbClr val="A87E2C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C4D28" id="Rectangle 37" o:spid="_x0000_s1026" style="position:absolute;margin-left:278.45pt;margin-top:601.7pt;width:226.4pt;height: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" fillcolor="#a87e2c" stroked="f" strokeweight="2pt">
                <v:path arrowok="t"/>
                <w10:wrap anchorx="page" anchory="page"/>
              </v:rect>
            </w:pict>
          </mc:Fallback>
        </mc:AlternateContent>
      </w:r>
      <w:r w:rsidR="00DC1F63">
        <w:br w:type="page"/>
      </w:r>
    </w:p>
    <w:p w:rsidR="00542AA4" w:rsidRPr="00542AA4" w:rsidRDefault="00542AA4" w:rsidP="00945926">
      <w:pPr>
        <w:pStyle w:val="Title"/>
      </w:pPr>
      <w:r>
        <w:t>Revision History</w:t>
      </w: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2155"/>
        <w:gridCol w:w="2155"/>
        <w:gridCol w:w="140"/>
        <w:gridCol w:w="2014"/>
        <w:gridCol w:w="2156"/>
      </w:tblGrid>
      <w:tr w:rsidR="00542AA4" w:rsidRPr="005E6768" w:rsidTr="005E6768">
        <w:tc>
          <w:tcPr>
            <w:tcW w:w="2187" w:type="dxa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Number</w:t>
            </w:r>
          </w:p>
        </w:tc>
        <w:tc>
          <w:tcPr>
            <w:tcW w:w="2187" w:type="dxa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Date</w:t>
            </w:r>
          </w:p>
        </w:tc>
        <w:tc>
          <w:tcPr>
            <w:tcW w:w="2187" w:type="dxa"/>
            <w:gridSpan w:val="2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Author</w:t>
            </w:r>
          </w:p>
        </w:tc>
        <w:tc>
          <w:tcPr>
            <w:tcW w:w="2187" w:type="dxa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Approval</w:t>
            </w:r>
          </w:p>
        </w:tc>
      </w:tr>
      <w:tr w:rsidR="00542AA4" w:rsidRPr="005E6768" w:rsidTr="00412FDA">
        <w:tc>
          <w:tcPr>
            <w:tcW w:w="218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412FDA" w:rsidP="005E676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1.0</w:t>
            </w:r>
          </w:p>
        </w:tc>
        <w:tc>
          <w:tcPr>
            <w:tcW w:w="2331" w:type="dxa"/>
            <w:gridSpan w:val="2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412FDA" w:rsidP="003A375E">
            <w:pPr>
              <w:spacing w:after="0" w:line="240" w:lineRule="auto"/>
            </w:pPr>
            <w:r>
              <w:t xml:space="preserve">      </w:t>
            </w:r>
            <w:r w:rsidR="003A375E">
              <w:t>06</w:t>
            </w:r>
            <w:r>
              <w:t>-</w:t>
            </w:r>
            <w:r w:rsidR="003A375E">
              <w:t>Jul</w:t>
            </w:r>
            <w:r>
              <w:t>-16</w:t>
            </w:r>
          </w:p>
        </w:tc>
        <w:tc>
          <w:tcPr>
            <w:tcW w:w="2043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3A375E" w:rsidP="005E6768">
            <w:pPr>
              <w:spacing w:after="0" w:line="240" w:lineRule="auto"/>
            </w:pPr>
            <w:r>
              <w:t>Stephen George</w:t>
            </w:r>
            <w:r w:rsidR="00412FDA">
              <w:t xml:space="preserve"> </w:t>
            </w:r>
          </w:p>
        </w:tc>
        <w:tc>
          <w:tcPr>
            <w:tcW w:w="2187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</w:tr>
      <w:tr w:rsidR="00542AA4" w:rsidRPr="005E6768" w:rsidTr="005E6768">
        <w:tc>
          <w:tcPr>
            <w:tcW w:w="2187" w:type="dxa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gridSpan w:val="2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</w:tr>
      <w:tr w:rsidR="00542AA4" w:rsidRPr="005E6768" w:rsidTr="005E6768">
        <w:tc>
          <w:tcPr>
            <w:tcW w:w="218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87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gridSpan w:val="2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</w:tr>
    </w:tbl>
    <w:p w:rsidR="00542AA4" w:rsidRDefault="00542AA4" w:rsidP="006A10C3"/>
    <w:p w:rsidR="00542AA4" w:rsidRDefault="006A10C3" w:rsidP="00542AA4">
      <w:pPr>
        <w:jc w:val="both"/>
      </w:pPr>
      <w:r>
        <w:br w:type="page"/>
      </w:r>
    </w:p>
    <w:sdt>
      <w:sdtPr>
        <w:rPr>
          <w:rFonts w:ascii="Calibri" w:hAnsi="Calibri"/>
          <w:b w:val="0"/>
          <w:bCs w:val="0"/>
          <w:color w:val="464646"/>
          <w:sz w:val="24"/>
          <w:szCs w:val="22"/>
          <w:lang w:eastAsia="en-US"/>
        </w:rPr>
        <w:id w:val="172471934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A53222" w:rsidRPr="00A53222" w:rsidRDefault="00A53222" w:rsidP="00D84855">
          <w:pPr>
            <w:pStyle w:val="TOCHeading"/>
            <w:numPr>
              <w:ilvl w:val="0"/>
              <w:numId w:val="0"/>
            </w:numPr>
            <w:ind w:left="432"/>
            <w:rPr>
              <w:rFonts w:ascii="Arial" w:hAnsi="Arial" w:cs="Arial"/>
              <w:sz w:val="44"/>
              <w:szCs w:val="44"/>
            </w:rPr>
          </w:pPr>
          <w:r w:rsidRPr="00A53222">
            <w:rPr>
              <w:rFonts w:ascii="Arial" w:hAnsi="Arial" w:cs="Arial"/>
              <w:sz w:val="44"/>
              <w:szCs w:val="44"/>
            </w:rPr>
            <w:t>Contents</w:t>
          </w:r>
        </w:p>
        <w:p w:rsidR="00B23156" w:rsidRDefault="00A5322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5566893" w:history="1">
            <w:r w:rsidR="00B23156" w:rsidRPr="005F7DC5">
              <w:rPr>
                <w:rStyle w:val="Hyperlink"/>
                <w:noProof/>
              </w:rPr>
              <w:t>1</w:t>
            </w:r>
            <w:r w:rsidR="00B2315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B23156" w:rsidRPr="005F7DC5">
              <w:rPr>
                <w:rStyle w:val="Hyperlink"/>
                <w:noProof/>
              </w:rPr>
              <w:t>Objective</w:t>
            </w:r>
            <w:r w:rsidR="00B23156">
              <w:rPr>
                <w:noProof/>
                <w:webHidden/>
              </w:rPr>
              <w:tab/>
            </w:r>
            <w:r w:rsidR="00B23156">
              <w:rPr>
                <w:noProof/>
                <w:webHidden/>
              </w:rPr>
              <w:fldChar w:fldCharType="begin"/>
            </w:r>
            <w:r w:rsidR="00B23156">
              <w:rPr>
                <w:noProof/>
                <w:webHidden/>
              </w:rPr>
              <w:instrText xml:space="preserve"> PAGEREF _Toc455566893 \h </w:instrText>
            </w:r>
            <w:r w:rsidR="00B23156">
              <w:rPr>
                <w:noProof/>
                <w:webHidden/>
              </w:rPr>
            </w:r>
            <w:r w:rsidR="00B23156">
              <w:rPr>
                <w:noProof/>
                <w:webHidden/>
              </w:rPr>
              <w:fldChar w:fldCharType="separate"/>
            </w:r>
            <w:r w:rsidR="00B23156">
              <w:rPr>
                <w:noProof/>
                <w:webHidden/>
              </w:rPr>
              <w:t>0</w:t>
            </w:r>
            <w:r w:rsidR="00B23156">
              <w:rPr>
                <w:noProof/>
                <w:webHidden/>
              </w:rPr>
              <w:fldChar w:fldCharType="end"/>
            </w:r>
          </w:hyperlink>
        </w:p>
        <w:p w:rsidR="00B23156" w:rsidRDefault="00AC4BA8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5566894" w:history="1">
            <w:r w:rsidR="00B23156" w:rsidRPr="005F7DC5">
              <w:rPr>
                <w:rStyle w:val="Hyperlink"/>
                <w:noProof/>
              </w:rPr>
              <w:t>2</w:t>
            </w:r>
            <w:r w:rsidR="00B2315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B23156" w:rsidRPr="005F7DC5">
              <w:rPr>
                <w:rStyle w:val="Hyperlink"/>
                <w:noProof/>
              </w:rPr>
              <w:t>Disable Java out-of-date popup</w:t>
            </w:r>
            <w:r w:rsidR="00B23156">
              <w:rPr>
                <w:noProof/>
                <w:webHidden/>
              </w:rPr>
              <w:tab/>
            </w:r>
            <w:r w:rsidR="00B23156">
              <w:rPr>
                <w:noProof/>
                <w:webHidden/>
              </w:rPr>
              <w:fldChar w:fldCharType="begin"/>
            </w:r>
            <w:r w:rsidR="00B23156">
              <w:rPr>
                <w:noProof/>
                <w:webHidden/>
              </w:rPr>
              <w:instrText xml:space="preserve"> PAGEREF _Toc455566894 \h </w:instrText>
            </w:r>
            <w:r w:rsidR="00B23156">
              <w:rPr>
                <w:noProof/>
                <w:webHidden/>
              </w:rPr>
            </w:r>
            <w:r w:rsidR="00B23156">
              <w:rPr>
                <w:noProof/>
                <w:webHidden/>
              </w:rPr>
              <w:fldChar w:fldCharType="separate"/>
            </w:r>
            <w:r w:rsidR="00B23156">
              <w:rPr>
                <w:noProof/>
                <w:webHidden/>
              </w:rPr>
              <w:t>0</w:t>
            </w:r>
            <w:r w:rsidR="00B23156">
              <w:rPr>
                <w:noProof/>
                <w:webHidden/>
              </w:rPr>
              <w:fldChar w:fldCharType="end"/>
            </w:r>
          </w:hyperlink>
        </w:p>
        <w:p w:rsidR="00B23156" w:rsidRDefault="00AC4BA8">
          <w:pPr>
            <w:pStyle w:val="TOC2"/>
            <w:tabs>
              <w:tab w:val="left" w:pos="8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5566895" w:history="1">
            <w:r w:rsidR="00B23156" w:rsidRPr="005F7DC5">
              <w:rPr>
                <w:rStyle w:val="Hyperlink"/>
                <w:noProof/>
              </w:rPr>
              <w:t>2.1</w:t>
            </w:r>
            <w:r w:rsidR="00B2315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B23156" w:rsidRPr="005F7DC5">
              <w:rPr>
                <w:rStyle w:val="Hyperlink"/>
                <w:noProof/>
              </w:rPr>
              <w:t>Create java deployment folder</w:t>
            </w:r>
            <w:r w:rsidR="00B23156">
              <w:rPr>
                <w:noProof/>
                <w:webHidden/>
              </w:rPr>
              <w:tab/>
            </w:r>
            <w:r w:rsidR="00B23156">
              <w:rPr>
                <w:noProof/>
                <w:webHidden/>
              </w:rPr>
              <w:fldChar w:fldCharType="begin"/>
            </w:r>
            <w:r w:rsidR="00B23156">
              <w:rPr>
                <w:noProof/>
                <w:webHidden/>
              </w:rPr>
              <w:instrText xml:space="preserve"> PAGEREF _Toc455566895 \h </w:instrText>
            </w:r>
            <w:r w:rsidR="00B23156">
              <w:rPr>
                <w:noProof/>
                <w:webHidden/>
              </w:rPr>
            </w:r>
            <w:r w:rsidR="00B23156">
              <w:rPr>
                <w:noProof/>
                <w:webHidden/>
              </w:rPr>
              <w:fldChar w:fldCharType="separate"/>
            </w:r>
            <w:r w:rsidR="00B23156">
              <w:rPr>
                <w:noProof/>
                <w:webHidden/>
              </w:rPr>
              <w:t>0</w:t>
            </w:r>
            <w:r w:rsidR="00B23156">
              <w:rPr>
                <w:noProof/>
                <w:webHidden/>
              </w:rPr>
              <w:fldChar w:fldCharType="end"/>
            </w:r>
          </w:hyperlink>
        </w:p>
        <w:p w:rsidR="00B23156" w:rsidRDefault="00AC4BA8">
          <w:pPr>
            <w:pStyle w:val="TOC2"/>
            <w:tabs>
              <w:tab w:val="left" w:pos="8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5566896" w:history="1">
            <w:r w:rsidR="00B23156" w:rsidRPr="005F7DC5">
              <w:rPr>
                <w:rStyle w:val="Hyperlink"/>
                <w:noProof/>
              </w:rPr>
              <w:t>2.2</w:t>
            </w:r>
            <w:r w:rsidR="00B2315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B23156" w:rsidRPr="005F7DC5">
              <w:rPr>
                <w:rStyle w:val="Hyperlink"/>
                <w:noProof/>
              </w:rPr>
              <w:t>Copy the attached files</w:t>
            </w:r>
            <w:r w:rsidR="00B23156">
              <w:rPr>
                <w:noProof/>
                <w:webHidden/>
              </w:rPr>
              <w:tab/>
            </w:r>
            <w:r w:rsidR="00B23156">
              <w:rPr>
                <w:noProof/>
                <w:webHidden/>
              </w:rPr>
              <w:fldChar w:fldCharType="begin"/>
            </w:r>
            <w:r w:rsidR="00B23156">
              <w:rPr>
                <w:noProof/>
                <w:webHidden/>
              </w:rPr>
              <w:instrText xml:space="preserve"> PAGEREF _Toc455566896 \h </w:instrText>
            </w:r>
            <w:r w:rsidR="00B23156">
              <w:rPr>
                <w:noProof/>
                <w:webHidden/>
              </w:rPr>
            </w:r>
            <w:r w:rsidR="00B23156">
              <w:rPr>
                <w:noProof/>
                <w:webHidden/>
              </w:rPr>
              <w:fldChar w:fldCharType="separate"/>
            </w:r>
            <w:r w:rsidR="00B23156">
              <w:rPr>
                <w:noProof/>
                <w:webHidden/>
              </w:rPr>
              <w:t>0</w:t>
            </w:r>
            <w:r w:rsidR="00B23156">
              <w:rPr>
                <w:noProof/>
                <w:webHidden/>
              </w:rPr>
              <w:fldChar w:fldCharType="end"/>
            </w:r>
          </w:hyperlink>
        </w:p>
        <w:p w:rsidR="00B23156" w:rsidRDefault="00AC4BA8">
          <w:pPr>
            <w:pStyle w:val="TOC2"/>
            <w:tabs>
              <w:tab w:val="left" w:pos="8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5566897" w:history="1">
            <w:r w:rsidR="00B23156" w:rsidRPr="005F7DC5">
              <w:rPr>
                <w:rStyle w:val="Hyperlink"/>
                <w:noProof/>
              </w:rPr>
              <w:t>2.3</w:t>
            </w:r>
            <w:r w:rsidR="00B2315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B23156" w:rsidRPr="005F7DC5">
              <w:rPr>
                <w:rStyle w:val="Hyperlink"/>
                <w:noProof/>
              </w:rPr>
              <w:t>Update registry</w:t>
            </w:r>
            <w:r w:rsidR="00B23156">
              <w:rPr>
                <w:noProof/>
                <w:webHidden/>
              </w:rPr>
              <w:tab/>
            </w:r>
            <w:r w:rsidR="00B23156">
              <w:rPr>
                <w:noProof/>
                <w:webHidden/>
              </w:rPr>
              <w:fldChar w:fldCharType="begin"/>
            </w:r>
            <w:r w:rsidR="00B23156">
              <w:rPr>
                <w:noProof/>
                <w:webHidden/>
              </w:rPr>
              <w:instrText xml:space="preserve"> PAGEREF _Toc455566897 \h </w:instrText>
            </w:r>
            <w:r w:rsidR="00B23156">
              <w:rPr>
                <w:noProof/>
                <w:webHidden/>
              </w:rPr>
            </w:r>
            <w:r w:rsidR="00B23156">
              <w:rPr>
                <w:noProof/>
                <w:webHidden/>
              </w:rPr>
              <w:fldChar w:fldCharType="separate"/>
            </w:r>
            <w:r w:rsidR="00B23156">
              <w:rPr>
                <w:noProof/>
                <w:webHidden/>
              </w:rPr>
              <w:t>0</w:t>
            </w:r>
            <w:r w:rsidR="00B23156">
              <w:rPr>
                <w:noProof/>
                <w:webHidden/>
              </w:rPr>
              <w:fldChar w:fldCharType="end"/>
            </w:r>
          </w:hyperlink>
        </w:p>
        <w:p w:rsidR="00B23156" w:rsidRDefault="00AC4BA8">
          <w:pPr>
            <w:pStyle w:val="TOC2"/>
            <w:tabs>
              <w:tab w:val="left" w:pos="8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5566898" w:history="1">
            <w:r w:rsidR="00B23156" w:rsidRPr="005F7DC5">
              <w:rPr>
                <w:rStyle w:val="Hyperlink"/>
                <w:noProof/>
              </w:rPr>
              <w:t>2.4</w:t>
            </w:r>
            <w:r w:rsidR="00B2315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B23156" w:rsidRPr="005F7DC5">
              <w:rPr>
                <w:rStyle w:val="Hyperlink"/>
                <w:noProof/>
              </w:rPr>
              <w:t>Clear Java Cache</w:t>
            </w:r>
            <w:r w:rsidR="00B23156">
              <w:rPr>
                <w:noProof/>
                <w:webHidden/>
              </w:rPr>
              <w:tab/>
            </w:r>
            <w:r w:rsidR="00B23156">
              <w:rPr>
                <w:noProof/>
                <w:webHidden/>
              </w:rPr>
              <w:fldChar w:fldCharType="begin"/>
            </w:r>
            <w:r w:rsidR="00B23156">
              <w:rPr>
                <w:noProof/>
                <w:webHidden/>
              </w:rPr>
              <w:instrText xml:space="preserve"> PAGEREF _Toc455566898 \h </w:instrText>
            </w:r>
            <w:r w:rsidR="00B23156">
              <w:rPr>
                <w:noProof/>
                <w:webHidden/>
              </w:rPr>
            </w:r>
            <w:r w:rsidR="00B23156">
              <w:rPr>
                <w:noProof/>
                <w:webHidden/>
              </w:rPr>
              <w:fldChar w:fldCharType="separate"/>
            </w:r>
            <w:r w:rsidR="00B23156">
              <w:rPr>
                <w:noProof/>
                <w:webHidden/>
              </w:rPr>
              <w:t>0</w:t>
            </w:r>
            <w:r w:rsidR="00B23156">
              <w:rPr>
                <w:noProof/>
                <w:webHidden/>
              </w:rPr>
              <w:fldChar w:fldCharType="end"/>
            </w:r>
          </w:hyperlink>
        </w:p>
        <w:p w:rsidR="00B23156" w:rsidRDefault="00AC4BA8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5566899" w:history="1">
            <w:r w:rsidR="00B23156" w:rsidRPr="005F7DC5">
              <w:rPr>
                <w:rStyle w:val="Hyperlink"/>
                <w:noProof/>
              </w:rPr>
              <w:t>3</w:t>
            </w:r>
            <w:r w:rsidR="00B2315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B23156" w:rsidRPr="005F7DC5">
              <w:rPr>
                <w:rStyle w:val="Hyperlink"/>
                <w:noProof/>
              </w:rPr>
              <w:t>Contacts</w:t>
            </w:r>
            <w:r w:rsidR="00B23156">
              <w:rPr>
                <w:noProof/>
                <w:webHidden/>
              </w:rPr>
              <w:tab/>
            </w:r>
            <w:r w:rsidR="00B23156">
              <w:rPr>
                <w:noProof/>
                <w:webHidden/>
              </w:rPr>
              <w:fldChar w:fldCharType="begin"/>
            </w:r>
            <w:r w:rsidR="00B23156">
              <w:rPr>
                <w:noProof/>
                <w:webHidden/>
              </w:rPr>
              <w:instrText xml:space="preserve"> PAGEREF _Toc455566899 \h </w:instrText>
            </w:r>
            <w:r w:rsidR="00B23156">
              <w:rPr>
                <w:noProof/>
                <w:webHidden/>
              </w:rPr>
            </w:r>
            <w:r w:rsidR="00B23156">
              <w:rPr>
                <w:noProof/>
                <w:webHidden/>
              </w:rPr>
              <w:fldChar w:fldCharType="separate"/>
            </w:r>
            <w:r w:rsidR="00B23156">
              <w:rPr>
                <w:noProof/>
                <w:webHidden/>
              </w:rPr>
              <w:t>0</w:t>
            </w:r>
            <w:r w:rsidR="00B23156">
              <w:rPr>
                <w:noProof/>
                <w:webHidden/>
              </w:rPr>
              <w:fldChar w:fldCharType="end"/>
            </w:r>
          </w:hyperlink>
        </w:p>
        <w:p w:rsidR="00A53222" w:rsidRDefault="00A53222">
          <w:r>
            <w:rPr>
              <w:b/>
              <w:bCs/>
              <w:noProof/>
            </w:rPr>
            <w:fldChar w:fldCharType="end"/>
          </w:r>
        </w:p>
      </w:sdtContent>
    </w:sdt>
    <w:p w:rsidR="006A10C3" w:rsidRPr="006A10C3" w:rsidRDefault="00247BC4" w:rsidP="00F10DB5">
      <w:pPr>
        <w:rPr>
          <w:b/>
          <w:bCs/>
          <w:noProof/>
        </w:rPr>
      </w:pPr>
      <w:r>
        <w:rPr>
          <w:b/>
          <w:bCs/>
          <w:noProof/>
        </w:rPr>
        <w:br w:type="page"/>
      </w:r>
      <w:bookmarkEnd w:id="0"/>
    </w:p>
    <w:p w:rsidR="00027DF3" w:rsidRDefault="00BE56B3" w:rsidP="00BE56B3">
      <w:pPr>
        <w:pStyle w:val="Heading1"/>
      </w:pPr>
      <w:bookmarkStart w:id="2" w:name="_Toc455566893"/>
      <w:r>
        <w:t>Objective</w:t>
      </w:r>
      <w:bookmarkEnd w:id="2"/>
    </w:p>
    <w:p w:rsidR="00BE56B3" w:rsidRPr="00BE56B3" w:rsidRDefault="00BE56B3" w:rsidP="00BE56B3">
      <w:r>
        <w:t xml:space="preserve">The objective of this document is to show users how to </w:t>
      </w:r>
      <w:r w:rsidR="003A375E">
        <w:t>disable the Java out-of-date popup that appears periodically when accessing ITIMS2 application</w:t>
      </w:r>
    </w:p>
    <w:p w:rsidR="00BE56B3" w:rsidRDefault="003A375E" w:rsidP="00BE56B3">
      <w:pPr>
        <w:pStyle w:val="Heading1"/>
      </w:pPr>
      <w:bookmarkStart w:id="3" w:name="_Toc455566894"/>
      <w:r>
        <w:t>Disable Java out-of-date popup</w:t>
      </w:r>
      <w:bookmarkEnd w:id="3"/>
    </w:p>
    <w:p w:rsidR="00BE56B3" w:rsidRDefault="008218DD" w:rsidP="00BE56B3">
      <w:pPr>
        <w:pStyle w:val="Heading2"/>
      </w:pPr>
      <w:bookmarkStart w:id="4" w:name="_Toc455566895"/>
      <w:r>
        <w:t>Create java deployment folder</w:t>
      </w:r>
      <w:bookmarkEnd w:id="4"/>
      <w:r>
        <w:t xml:space="preserve"> </w:t>
      </w:r>
    </w:p>
    <w:p w:rsidR="00BE56B3" w:rsidRDefault="008218DD" w:rsidP="00BE56B3">
      <w:r>
        <w:t>On your computer, check to see if the folder structure “</w:t>
      </w:r>
      <w:r w:rsidRPr="008218DD">
        <w:t>C:\Windows\sun\java\deployment</w:t>
      </w:r>
      <w:r>
        <w:t>” ex</w:t>
      </w:r>
      <w:r w:rsidR="00134CE7">
        <w:t>ists. If not please create it.</w:t>
      </w:r>
    </w:p>
    <w:p w:rsidR="00134CE7" w:rsidRPr="00134CE7" w:rsidRDefault="00134CE7" w:rsidP="00BE56B3">
      <w:r w:rsidRPr="00134CE7">
        <w:rPr>
          <w:b/>
          <w:u w:val="single"/>
        </w:rPr>
        <w:t>Note:</w:t>
      </w:r>
      <w:r>
        <w:t xml:space="preserve"> Please contact your system administrator if you don’t have permission to create the folder</w:t>
      </w:r>
    </w:p>
    <w:p w:rsidR="00534A79" w:rsidRDefault="008218DD" w:rsidP="00EA22FC">
      <w:pPr>
        <w:pStyle w:val="Heading2"/>
      </w:pPr>
      <w:bookmarkStart w:id="5" w:name="_Toc455566896"/>
      <w:r>
        <w:t>Copy the attached files</w:t>
      </w:r>
      <w:bookmarkEnd w:id="5"/>
    </w:p>
    <w:p w:rsidR="008218DD" w:rsidRPr="008218DD" w:rsidRDefault="008218DD" w:rsidP="008218DD">
      <w:r>
        <w:t>Please copy the below two files under the folder “</w:t>
      </w:r>
      <w:r w:rsidRPr="008218DD">
        <w:t>C:\Windows\sun\java\deployment</w:t>
      </w:r>
      <w:r>
        <w:t>”</w:t>
      </w:r>
      <w:r w:rsidR="00134CE7">
        <w:t>. The files can be copied by selecting the individual file and pasting them into the folder</w:t>
      </w:r>
    </w:p>
    <w:p w:rsidR="00A53222" w:rsidRDefault="008218DD" w:rsidP="00A53222">
      <w:pPr>
        <w:rPr>
          <w:noProof/>
        </w:rPr>
      </w:pPr>
      <w:r w:rsidRPr="008218DD">
        <w:rPr>
          <w:noProof/>
        </w:rPr>
        <w:object w:dxaOrig="2265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40.5pt" o:ole="">
            <v:imagedata r:id="rId13" o:title=""/>
          </v:shape>
          <o:OLEObject Type="Embed" ProgID="Package" ShapeID="_x0000_i1025" DrawAspect="Content" ObjectID="_1529733430" r:id="rId14"/>
        </w:object>
      </w:r>
      <w:r w:rsidRPr="008218DD">
        <w:rPr>
          <w:noProof/>
        </w:rPr>
        <w:object w:dxaOrig="1905" w:dyaOrig="811">
          <v:shape id="_x0000_i1026" type="#_x0000_t75" style="width:95.25pt;height:40.5pt" o:ole="">
            <v:imagedata r:id="rId15" o:title=""/>
          </v:shape>
          <o:OLEObject Type="Embed" ProgID="Package" ShapeID="_x0000_i1026" DrawAspect="Content" ObjectID="_1529733431" r:id="rId16"/>
        </w:object>
      </w:r>
    </w:p>
    <w:p w:rsidR="00EA22FC" w:rsidRDefault="008218DD" w:rsidP="00A53222">
      <w:pPr>
        <w:pStyle w:val="Heading2"/>
      </w:pPr>
      <w:bookmarkStart w:id="6" w:name="_Toc455566897"/>
      <w:r>
        <w:t>Update registry</w:t>
      </w:r>
      <w:bookmarkEnd w:id="6"/>
      <w:r w:rsidR="00A53222">
        <w:t xml:space="preserve"> </w:t>
      </w:r>
    </w:p>
    <w:p w:rsidR="008218DD" w:rsidRDefault="00A106C3" w:rsidP="00A53222">
      <w:r>
        <w:t xml:space="preserve">Open a command prompt </w:t>
      </w:r>
      <w:r w:rsidR="009A11E4">
        <w:t>with administrator permission</w:t>
      </w:r>
      <w:r w:rsidR="007B592D">
        <w:t xml:space="preserve">. </w:t>
      </w:r>
      <w:r w:rsidR="00DE5747">
        <w:t>The steps for Windows7 and Windows 8 operating systems are listed below</w:t>
      </w:r>
    </w:p>
    <w:p w:rsidR="009A11E4" w:rsidRDefault="009A11E4" w:rsidP="00A53222">
      <w:pPr>
        <w:rPr>
          <w:b/>
          <w:u w:val="single"/>
        </w:rPr>
      </w:pPr>
      <w:r w:rsidRPr="009A11E4">
        <w:rPr>
          <w:b/>
          <w:u w:val="single"/>
        </w:rPr>
        <w:t>On Windows 7:</w:t>
      </w:r>
    </w:p>
    <w:p w:rsidR="009A11E4" w:rsidRPr="009A11E4" w:rsidRDefault="009A11E4" w:rsidP="00A53222">
      <w:pPr>
        <w:rPr>
          <w:noProof/>
        </w:rPr>
      </w:pPr>
      <w:r>
        <w:t>Click Start and then Run</w:t>
      </w:r>
    </w:p>
    <w:p w:rsidR="00A106C3" w:rsidRDefault="00A106C3" w:rsidP="00A53222">
      <w:pPr>
        <w:rPr>
          <w:noProof/>
        </w:rPr>
      </w:pPr>
      <w:r>
        <w:rPr>
          <w:noProof/>
        </w:rPr>
        <w:drawing>
          <wp:inline distT="0" distB="0" distL="0" distR="0" wp14:anchorId="7AAFB299" wp14:editId="3CFD0989">
            <wp:extent cx="2762250" cy="3593055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8879" cy="360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6C3" w:rsidRDefault="00A106C3" w:rsidP="00A53222">
      <w:pPr>
        <w:rPr>
          <w:noProof/>
        </w:rPr>
      </w:pPr>
    </w:p>
    <w:p w:rsidR="00905DED" w:rsidRDefault="00A106C3" w:rsidP="00905DED">
      <w:pPr>
        <w:rPr>
          <w:rStyle w:val="Hyperlink"/>
          <w:color w:val="464646"/>
          <w:u w:val="none"/>
        </w:rPr>
      </w:pPr>
      <w:r>
        <w:rPr>
          <w:noProof/>
        </w:rPr>
        <w:t>Type cmd and it should open an command prompt window as displayed below</w:t>
      </w:r>
      <w:r w:rsidR="007B592D">
        <w:rPr>
          <w:noProof/>
        </w:rPr>
        <w:t>. Make sure the command prompt is opene</w:t>
      </w:r>
      <w:r w:rsidR="00905DED">
        <w:rPr>
          <w:noProof/>
        </w:rPr>
        <w:t xml:space="preserve">d with adminstrative privileges. You can do so by </w:t>
      </w:r>
      <w:r w:rsidR="00905DED">
        <w:rPr>
          <w:rStyle w:val="Hyperlink"/>
          <w:color w:val="464646"/>
          <w:u w:val="none"/>
        </w:rPr>
        <w:t>right</w:t>
      </w:r>
      <w:r w:rsidR="00905DED">
        <w:rPr>
          <w:rStyle w:val="Hyperlink"/>
          <w:color w:val="464646"/>
          <w:u w:val="none"/>
        </w:rPr>
        <w:t xml:space="preserve"> click</w:t>
      </w:r>
      <w:r w:rsidR="00905DED">
        <w:rPr>
          <w:rStyle w:val="Hyperlink"/>
          <w:color w:val="464646"/>
          <w:u w:val="none"/>
        </w:rPr>
        <w:t>ing</w:t>
      </w:r>
      <w:r w:rsidR="00905DED">
        <w:rPr>
          <w:rStyle w:val="Hyperlink"/>
          <w:color w:val="464646"/>
          <w:u w:val="none"/>
        </w:rPr>
        <w:t xml:space="preserve"> on the “Command Prompt” and choose “Run as administrator” option</w:t>
      </w:r>
      <w:r w:rsidR="00905DED">
        <w:rPr>
          <w:rStyle w:val="Hyperlink"/>
          <w:color w:val="464646"/>
          <w:u w:val="none"/>
        </w:rPr>
        <w:t xml:space="preserve">. </w:t>
      </w:r>
    </w:p>
    <w:p w:rsidR="00905DED" w:rsidRDefault="00905DED" w:rsidP="00905DED">
      <w:r w:rsidRPr="00134CE7">
        <w:rPr>
          <w:b/>
          <w:u w:val="single"/>
        </w:rPr>
        <w:t>Note:</w:t>
      </w:r>
      <w:r>
        <w:t xml:space="preserve"> Please contact your system administrator if you don’t have permission to </w:t>
      </w:r>
      <w:r>
        <w:t>run as administrator</w:t>
      </w:r>
    </w:p>
    <w:p w:rsidR="00AC4BA8" w:rsidRPr="00134CE7" w:rsidRDefault="00AC4BA8" w:rsidP="00905DED"/>
    <w:p w:rsidR="00A106C3" w:rsidRDefault="007B592D" w:rsidP="00A53222">
      <w:pPr>
        <w:rPr>
          <w:rStyle w:val="Hyperlink"/>
          <w:color w:val="464646"/>
          <w:u w:val="none"/>
        </w:rPr>
      </w:pPr>
      <w:r>
        <w:rPr>
          <w:noProof/>
        </w:rPr>
        <w:drawing>
          <wp:inline distT="0" distB="0" distL="0" distR="0" wp14:anchorId="49B492D4" wp14:editId="326D3AE3">
            <wp:extent cx="4000000" cy="2152381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00000" cy="2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06C3">
        <w:rPr>
          <w:rStyle w:val="Hyperlink"/>
          <w:color w:val="464646"/>
          <w:u w:val="none"/>
        </w:rPr>
        <w:tab/>
      </w:r>
      <w:r w:rsidR="00A106C3">
        <w:rPr>
          <w:noProof/>
        </w:rPr>
        <w:drawing>
          <wp:inline distT="0" distB="0" distL="0" distR="0" wp14:anchorId="67CACA0B" wp14:editId="3FE9D60B">
            <wp:extent cx="6304762" cy="2990476"/>
            <wp:effectExtent l="0" t="0" r="127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4762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231" w:rsidRDefault="00CA6231" w:rsidP="00A53222">
      <w:pPr>
        <w:rPr>
          <w:rStyle w:val="Hyperlink"/>
          <w:color w:val="464646"/>
          <w:u w:val="none"/>
        </w:rPr>
      </w:pPr>
    </w:p>
    <w:p w:rsidR="00CA6231" w:rsidRDefault="00CA6231" w:rsidP="00A53222">
      <w:pPr>
        <w:rPr>
          <w:rStyle w:val="Hyperlink"/>
          <w:color w:val="464646"/>
          <w:u w:val="none"/>
        </w:rPr>
      </w:pPr>
      <w:r>
        <w:rPr>
          <w:rStyle w:val="Hyperlink"/>
          <w:color w:val="464646"/>
          <w:u w:val="none"/>
        </w:rPr>
        <w:t>Type in the command “</w:t>
      </w:r>
      <w:r w:rsidRPr="00CA6231">
        <w:rPr>
          <w:rStyle w:val="Hyperlink"/>
          <w:color w:val="464646"/>
          <w:u w:val="none"/>
        </w:rPr>
        <w:t>setx deployment.expiration.check.enabled false /m</w:t>
      </w:r>
      <w:r>
        <w:rPr>
          <w:rStyle w:val="Hyperlink"/>
          <w:color w:val="464646"/>
          <w:u w:val="none"/>
        </w:rPr>
        <w:t>” and press enter; You will see a success message as displayed below</w:t>
      </w:r>
    </w:p>
    <w:p w:rsidR="00CA6231" w:rsidRDefault="00CA6231" w:rsidP="00A53222">
      <w:pPr>
        <w:rPr>
          <w:rStyle w:val="Hyperlink"/>
          <w:color w:val="464646"/>
          <w:u w:val="none"/>
        </w:rPr>
      </w:pPr>
      <w:r>
        <w:rPr>
          <w:noProof/>
        </w:rPr>
        <w:drawing>
          <wp:inline distT="0" distB="0" distL="0" distR="0" wp14:anchorId="567EB5DA" wp14:editId="369720F2">
            <wp:extent cx="6323809" cy="3038095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23809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6C3" w:rsidRDefault="00A106C3" w:rsidP="00A53222">
      <w:pPr>
        <w:rPr>
          <w:rStyle w:val="Hyperlink"/>
          <w:color w:val="464646"/>
          <w:u w:val="none"/>
        </w:rPr>
      </w:pPr>
    </w:p>
    <w:p w:rsidR="007B592D" w:rsidRDefault="007B592D" w:rsidP="007B592D">
      <w:pPr>
        <w:rPr>
          <w:b/>
          <w:u w:val="single"/>
        </w:rPr>
      </w:pPr>
      <w:r w:rsidRPr="009A11E4">
        <w:rPr>
          <w:b/>
          <w:u w:val="single"/>
        </w:rPr>
        <w:t xml:space="preserve">On Windows </w:t>
      </w:r>
      <w:r>
        <w:rPr>
          <w:b/>
          <w:u w:val="single"/>
        </w:rPr>
        <w:t>8</w:t>
      </w:r>
      <w:r w:rsidRPr="009A11E4">
        <w:rPr>
          <w:b/>
          <w:u w:val="single"/>
        </w:rPr>
        <w:t>:</w:t>
      </w:r>
    </w:p>
    <w:p w:rsidR="007B592D" w:rsidRPr="007B592D" w:rsidRDefault="007B592D" w:rsidP="007B592D">
      <w:r>
        <w:t>Click the Windows icon highlighted below</w:t>
      </w:r>
    </w:p>
    <w:p w:rsidR="007B592D" w:rsidRDefault="007B592D" w:rsidP="007B592D">
      <w:pPr>
        <w:rPr>
          <w:b/>
          <w:u w:val="single"/>
        </w:rPr>
      </w:pPr>
      <w:r>
        <w:rPr>
          <w:noProof/>
        </w:rPr>
        <w:drawing>
          <wp:inline distT="0" distB="0" distL="0" distR="0" wp14:anchorId="1C2D7245" wp14:editId="24C23403">
            <wp:extent cx="1695238" cy="2038095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95238" cy="2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2D" w:rsidRPr="007B592D" w:rsidRDefault="007B592D" w:rsidP="007B592D">
      <w:r>
        <w:t>Click the search icon highlighted below</w:t>
      </w:r>
    </w:p>
    <w:p w:rsidR="007B592D" w:rsidRDefault="007B592D" w:rsidP="007B592D">
      <w:pPr>
        <w:rPr>
          <w:b/>
          <w:u w:val="single"/>
        </w:rPr>
      </w:pPr>
      <w:r>
        <w:rPr>
          <w:noProof/>
        </w:rPr>
        <w:drawing>
          <wp:inline distT="0" distB="0" distL="0" distR="0" wp14:anchorId="58935015" wp14:editId="50F4B890">
            <wp:extent cx="1838095" cy="117142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1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231" w:rsidRDefault="00F82BF7" w:rsidP="00A53222">
      <w:pPr>
        <w:rPr>
          <w:rStyle w:val="Hyperlink"/>
          <w:color w:val="464646"/>
          <w:u w:val="none"/>
        </w:rPr>
      </w:pPr>
      <w:r>
        <w:rPr>
          <w:rStyle w:val="Hyperlink"/>
          <w:color w:val="464646"/>
          <w:u w:val="none"/>
        </w:rPr>
        <w:t>Type cmd in the search field</w:t>
      </w:r>
    </w:p>
    <w:p w:rsidR="00F82BF7" w:rsidRDefault="00F82BF7" w:rsidP="00A53222">
      <w:pPr>
        <w:rPr>
          <w:rStyle w:val="Hyperlink"/>
          <w:color w:val="464646"/>
          <w:u w:val="none"/>
        </w:rPr>
      </w:pPr>
      <w:r>
        <w:rPr>
          <w:noProof/>
        </w:rPr>
        <w:drawing>
          <wp:inline distT="0" distB="0" distL="0" distR="0" wp14:anchorId="15DAEC21" wp14:editId="017CE051">
            <wp:extent cx="3733333" cy="2219048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3333" cy="2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5EE" w:rsidRDefault="00B675EE" w:rsidP="00A53222">
      <w:pPr>
        <w:rPr>
          <w:rStyle w:val="Hyperlink"/>
          <w:color w:val="464646"/>
          <w:u w:val="none"/>
        </w:rPr>
      </w:pPr>
      <w:r>
        <w:rPr>
          <w:rStyle w:val="Hyperlink"/>
          <w:color w:val="464646"/>
          <w:u w:val="none"/>
        </w:rPr>
        <w:t>Right click on the “Command Prompt” and choose “Run as administrator” option</w:t>
      </w:r>
    </w:p>
    <w:p w:rsidR="00AC4BA8" w:rsidRDefault="00AC4BA8" w:rsidP="00AC4BA8">
      <w:r w:rsidRPr="00134CE7">
        <w:rPr>
          <w:b/>
          <w:u w:val="single"/>
        </w:rPr>
        <w:t>Note:</w:t>
      </w:r>
      <w:r>
        <w:t xml:space="preserve"> Please contact your system administrator if you don’t have permission to run as administrator</w:t>
      </w:r>
    </w:p>
    <w:p w:rsidR="00AC4BA8" w:rsidRDefault="00AC4BA8" w:rsidP="00AC4BA8">
      <w:bookmarkStart w:id="7" w:name="_GoBack"/>
      <w:bookmarkEnd w:id="7"/>
    </w:p>
    <w:p w:rsidR="00B675EE" w:rsidRDefault="00B675EE" w:rsidP="00A53222">
      <w:pPr>
        <w:rPr>
          <w:rStyle w:val="Hyperlink"/>
          <w:color w:val="464646"/>
          <w:u w:val="none"/>
        </w:rPr>
      </w:pPr>
      <w:r>
        <w:rPr>
          <w:noProof/>
        </w:rPr>
        <w:drawing>
          <wp:inline distT="0" distB="0" distL="0" distR="0" wp14:anchorId="07238A6A" wp14:editId="5E123EA2">
            <wp:extent cx="3619048" cy="2638095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2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E07" w:rsidRDefault="00D66E07" w:rsidP="00A53222">
      <w:pPr>
        <w:rPr>
          <w:rStyle w:val="Hyperlink"/>
          <w:color w:val="464646"/>
          <w:u w:val="none"/>
        </w:rPr>
      </w:pPr>
      <w:r>
        <w:rPr>
          <w:rStyle w:val="Hyperlink"/>
          <w:color w:val="464646"/>
          <w:u w:val="none"/>
        </w:rPr>
        <w:t>The below command prompt will be opened</w:t>
      </w:r>
    </w:p>
    <w:p w:rsidR="00D66E07" w:rsidRDefault="00D66E07" w:rsidP="00A53222">
      <w:pPr>
        <w:rPr>
          <w:rStyle w:val="Hyperlink"/>
          <w:color w:val="464646"/>
          <w:u w:val="none"/>
        </w:rPr>
      </w:pPr>
      <w:r>
        <w:rPr>
          <w:noProof/>
        </w:rPr>
        <w:drawing>
          <wp:inline distT="0" distB="0" distL="0" distR="0" wp14:anchorId="1E6FDBA2" wp14:editId="1C619DFD">
            <wp:extent cx="6342857" cy="3152381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42857" cy="3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15" w:rsidRDefault="00A82615" w:rsidP="00A82615">
      <w:pPr>
        <w:rPr>
          <w:rStyle w:val="Hyperlink"/>
          <w:color w:val="464646"/>
          <w:u w:val="none"/>
        </w:rPr>
      </w:pPr>
      <w:r>
        <w:rPr>
          <w:rStyle w:val="Hyperlink"/>
          <w:color w:val="464646"/>
          <w:u w:val="none"/>
        </w:rPr>
        <w:t>Type in the command “</w:t>
      </w:r>
      <w:r w:rsidRPr="00CA6231">
        <w:rPr>
          <w:rStyle w:val="Hyperlink"/>
          <w:color w:val="464646"/>
          <w:u w:val="none"/>
        </w:rPr>
        <w:t>setx deployment.expiration.check.enabled false /m</w:t>
      </w:r>
      <w:r>
        <w:rPr>
          <w:rStyle w:val="Hyperlink"/>
          <w:color w:val="464646"/>
          <w:u w:val="none"/>
        </w:rPr>
        <w:t>” and press enter; You will see a success message as displayed below</w:t>
      </w:r>
    </w:p>
    <w:p w:rsidR="00A82615" w:rsidRDefault="00A82615" w:rsidP="00A53222">
      <w:pPr>
        <w:rPr>
          <w:rStyle w:val="Hyperlink"/>
          <w:color w:val="464646"/>
          <w:u w:val="none"/>
        </w:rPr>
      </w:pPr>
      <w:r>
        <w:rPr>
          <w:noProof/>
        </w:rPr>
        <w:drawing>
          <wp:inline distT="0" distB="0" distL="0" distR="0" wp14:anchorId="43C56FB1" wp14:editId="19F08541">
            <wp:extent cx="6409524" cy="315238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09524" cy="3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520" w:rsidRDefault="00E34520" w:rsidP="00A53222">
      <w:pPr>
        <w:rPr>
          <w:rStyle w:val="Hyperlink"/>
          <w:color w:val="464646"/>
          <w:u w:val="none"/>
        </w:rPr>
      </w:pPr>
    </w:p>
    <w:p w:rsidR="00E34520" w:rsidRDefault="00E34520" w:rsidP="00A763BF">
      <w:pPr>
        <w:pStyle w:val="Heading2"/>
      </w:pPr>
      <w:bookmarkStart w:id="8" w:name="_Toc455566898"/>
      <w:r>
        <w:t>Clear Java Cache</w:t>
      </w:r>
      <w:bookmarkEnd w:id="8"/>
      <w:r>
        <w:t xml:space="preserve"> </w:t>
      </w:r>
    </w:p>
    <w:p w:rsidR="00E34520" w:rsidRDefault="00A763BF" w:rsidP="00A53222">
      <w:pPr>
        <w:rPr>
          <w:rStyle w:val="Hyperlink"/>
          <w:color w:val="464646"/>
          <w:u w:val="none"/>
        </w:rPr>
      </w:pPr>
      <w:r>
        <w:rPr>
          <w:rStyle w:val="Hyperlink"/>
          <w:color w:val="464646"/>
          <w:u w:val="none"/>
        </w:rPr>
        <w:t>Below are the steps to clear the Java Cache</w:t>
      </w:r>
    </w:p>
    <w:p w:rsidR="00A763BF" w:rsidRPr="00A763BF" w:rsidRDefault="00A763BF" w:rsidP="00A763BF">
      <w:pPr>
        <w:rPr>
          <w:rStyle w:val="Hyperlink"/>
          <w:b/>
          <w:color w:val="464646"/>
        </w:rPr>
      </w:pPr>
      <w:r w:rsidRPr="00A763BF">
        <w:rPr>
          <w:rStyle w:val="Hyperlink"/>
          <w:b/>
          <w:color w:val="464646"/>
        </w:rPr>
        <w:t>On Windows 7:</w:t>
      </w:r>
    </w:p>
    <w:p w:rsidR="00A763BF" w:rsidRDefault="00A763BF" w:rsidP="00A763BF">
      <w:pPr>
        <w:rPr>
          <w:rStyle w:val="Hyperlink"/>
          <w:color w:val="464646"/>
          <w:u w:val="none"/>
        </w:rPr>
      </w:pPr>
      <w:r w:rsidRPr="00A763BF">
        <w:rPr>
          <w:rStyle w:val="Hyperlink"/>
          <w:color w:val="464646"/>
          <w:u w:val="none"/>
        </w:rPr>
        <w:t>Go to Control Panel |Java | General Tab | Temporary Internet Files &gt; Settings…. &gt; Delete Files… A popup with two item should be checked (Applications and Applets and Trace and Logfiles).  Leave the items selected and click OK.</w:t>
      </w:r>
    </w:p>
    <w:p w:rsidR="00A763BF" w:rsidRPr="00A763BF" w:rsidRDefault="00A763BF" w:rsidP="00A763BF">
      <w:pPr>
        <w:rPr>
          <w:rStyle w:val="Hyperlink"/>
          <w:b/>
          <w:color w:val="464646"/>
        </w:rPr>
      </w:pPr>
      <w:r w:rsidRPr="00A763BF">
        <w:rPr>
          <w:rStyle w:val="Hyperlink"/>
          <w:b/>
          <w:color w:val="464646"/>
        </w:rPr>
        <w:t>On Window</w:t>
      </w:r>
      <w:r>
        <w:rPr>
          <w:rStyle w:val="Hyperlink"/>
          <w:b/>
          <w:color w:val="464646"/>
        </w:rPr>
        <w:t>s 8</w:t>
      </w:r>
      <w:r w:rsidRPr="00A763BF">
        <w:rPr>
          <w:rStyle w:val="Hyperlink"/>
          <w:b/>
          <w:color w:val="464646"/>
        </w:rPr>
        <w:t>:</w:t>
      </w:r>
    </w:p>
    <w:p w:rsidR="00A763BF" w:rsidRPr="00A763BF" w:rsidRDefault="00A763BF" w:rsidP="00A763BF">
      <w:pPr>
        <w:rPr>
          <w:rStyle w:val="Hyperlink"/>
          <w:color w:val="464646"/>
          <w:u w:val="none"/>
        </w:rPr>
      </w:pPr>
      <w:r w:rsidRPr="00A763BF">
        <w:rPr>
          <w:rStyle w:val="Hyperlink"/>
          <w:color w:val="464646"/>
          <w:u w:val="none"/>
        </w:rPr>
        <w:t>Go to Control Panel |</w:t>
      </w:r>
      <w:r>
        <w:rPr>
          <w:rStyle w:val="Hyperlink"/>
          <w:color w:val="464646"/>
          <w:u w:val="none"/>
        </w:rPr>
        <w:t>Programs|</w:t>
      </w:r>
      <w:r w:rsidRPr="00A763BF">
        <w:rPr>
          <w:rStyle w:val="Hyperlink"/>
          <w:color w:val="464646"/>
          <w:u w:val="none"/>
        </w:rPr>
        <w:t>Java | General Tab | Temporary Internet Files &gt; Settings…. &gt; Delete Files… A popup with two item should be checked (Applications and Applets and Trace and Logfiles).  Leave the items selected and click OK.</w:t>
      </w:r>
    </w:p>
    <w:p w:rsidR="00A53222" w:rsidRDefault="00A53222" w:rsidP="00A53222">
      <w:pPr>
        <w:pStyle w:val="Heading1"/>
      </w:pPr>
      <w:bookmarkStart w:id="9" w:name="_Toc455566899"/>
      <w:r>
        <w:t>Contacts</w:t>
      </w:r>
      <w:bookmarkEnd w:id="9"/>
    </w:p>
    <w:p w:rsidR="00A53222" w:rsidRPr="00A53222" w:rsidRDefault="00A53222" w:rsidP="00A53222">
      <w:r>
        <w:t xml:space="preserve">Please contact the SCGTS Helpdesk at </w:t>
      </w:r>
      <w:hyperlink r:id="rId27" w:history="1">
        <w:r w:rsidRPr="00543BCB">
          <w:rPr>
            <w:rStyle w:val="Hyperlink"/>
          </w:rPr>
          <w:t>helpdesk@scgts.com</w:t>
        </w:r>
      </w:hyperlink>
      <w:r>
        <w:t xml:space="preserve"> with any questions or issues. </w:t>
      </w:r>
    </w:p>
    <w:sectPr w:rsidR="00A53222" w:rsidRPr="00A53222" w:rsidSect="006301AC">
      <w:headerReference w:type="default" r:id="rId28"/>
      <w:footerReference w:type="default" r:id="rId29"/>
      <w:endnotePr>
        <w:numFmt w:val="decimal"/>
      </w:endnotePr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452" w:rsidRDefault="00154452" w:rsidP="00B978C2">
      <w:pPr>
        <w:spacing w:after="0" w:line="240" w:lineRule="auto"/>
      </w:pPr>
      <w:r>
        <w:separator/>
      </w:r>
    </w:p>
  </w:endnote>
  <w:endnote w:type="continuationSeparator" w:id="0">
    <w:p w:rsidR="00154452" w:rsidRDefault="00154452" w:rsidP="00B9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B7" w:rsidRPr="005E6768" w:rsidRDefault="008B33B7">
    <w:pPr>
      <w:pStyle w:val="Footer"/>
      <w:rPr>
        <w:color w:val="9A9A9A"/>
      </w:rPr>
    </w:pPr>
    <w:r w:rsidRPr="005E6768">
      <w:rPr>
        <w:color w:val="9A9A9A"/>
      </w:rPr>
      <w:t>Confidential</w:t>
    </w:r>
    <w:r w:rsidRPr="005E6768">
      <w:rPr>
        <w:color w:val="9A9A9A"/>
      </w:rPr>
      <w:tab/>
    </w:r>
    <w:r w:rsidRPr="005E6768">
      <w:rPr>
        <w:color w:val="9A9A9A"/>
      </w:rPr>
      <w:tab/>
    </w:r>
    <w:r w:rsidRPr="005E6768">
      <w:rPr>
        <w:color w:val="9A9A9A"/>
      </w:rPr>
      <w:fldChar w:fldCharType="begin"/>
    </w:r>
    <w:r w:rsidRPr="005E6768">
      <w:rPr>
        <w:color w:val="9A9A9A"/>
      </w:rPr>
      <w:instrText xml:space="preserve"> DATE </w:instrText>
    </w:r>
    <w:r w:rsidRPr="005E6768">
      <w:rPr>
        <w:color w:val="9A9A9A"/>
      </w:rPr>
      <w:fldChar w:fldCharType="separate"/>
    </w:r>
    <w:r w:rsidR="00905DED">
      <w:rPr>
        <w:noProof/>
        <w:color w:val="9A9A9A"/>
      </w:rPr>
      <w:t>7/11/2016</w:t>
    </w:r>
    <w:r w:rsidRPr="005E6768">
      <w:rPr>
        <w:color w:val="9A9A9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452" w:rsidRDefault="00154452" w:rsidP="00B978C2">
      <w:pPr>
        <w:spacing w:after="0" w:line="240" w:lineRule="auto"/>
      </w:pPr>
      <w:r>
        <w:separator/>
      </w:r>
    </w:p>
  </w:footnote>
  <w:footnote w:type="continuationSeparator" w:id="0">
    <w:p w:rsidR="00154452" w:rsidRDefault="00154452" w:rsidP="00B9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B7" w:rsidRDefault="00534A79" w:rsidP="008B33B7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363220</wp:posOffset>
              </wp:positionV>
              <wp:extent cx="5486400" cy="186055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1860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3B7" w:rsidRDefault="00A53222">
                          <w:pPr>
                            <w:spacing w:after="0" w:line="240" w:lineRule="auto"/>
                          </w:pPr>
                          <w:r w:rsidRPr="00A53222">
                            <w:t>iTIMS2 and SCTMS Password Reset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30" type="#_x0000_t202" style="position:absolute;margin-left:90pt;margin-top:28.6pt;width:6in;height:14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" o:allowincell="f" filled="f" stroked="f">
              <v:textbox style="mso-fit-shape-to-text:t" inset=",0,,0">
                <w:txbxContent>
                  <w:p w:rsidR="008B33B7" w:rsidRDefault="00A53222">
                    <w:pPr>
                      <w:spacing w:after="0" w:line="240" w:lineRule="auto"/>
                    </w:pPr>
                    <w:r w:rsidRPr="00A53222">
                      <w:t>iTIMS2 and SCTMS Password Reset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364490</wp:posOffset>
              </wp:positionV>
              <wp:extent cx="1143000" cy="186055"/>
              <wp:effectExtent l="0" t="0" r="0" b="4445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86055"/>
                      </a:xfrm>
                      <a:prstGeom prst="rect">
                        <a:avLst/>
                      </a:prstGeom>
                      <a:solidFill>
                        <a:srgbClr val="333298"/>
                      </a:solidFill>
                      <a:extLst/>
                    </wps:spPr>
                    <wps:txbx>
                      <w:txbxContent>
                        <w:p w:rsidR="008B33B7" w:rsidRPr="005E6768" w:rsidRDefault="008B33B7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</w:rPr>
                          </w:pPr>
                          <w:r w:rsidRPr="005E6768">
                            <w:rPr>
                              <w:color w:val="auto"/>
                            </w:rPr>
                            <w:fldChar w:fldCharType="begin"/>
                          </w:r>
                          <w:r w:rsidRPr="005E6768">
                            <w:instrText xml:space="preserve"> PAGE   \* MERGEFORMAT </w:instrText>
                          </w:r>
                          <w:r w:rsidRPr="005E6768">
                            <w:rPr>
                              <w:color w:val="auto"/>
                            </w:rPr>
                            <w:fldChar w:fldCharType="separate"/>
                          </w:r>
                          <w:r w:rsidR="00B23156" w:rsidRPr="00B23156">
                            <w:rPr>
                              <w:noProof/>
                              <w:color w:val="FFFFFF"/>
                            </w:rPr>
                            <w:t>9</w:t>
                          </w:r>
                          <w:r w:rsidRPr="005E6768"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4" o:spid="_x0000_s1031" type="#_x0000_t202" style="position:absolute;margin-left:0;margin-top:28.7pt;width:90pt;height:14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" o:allowincell="f" fillcolor="#333298" stroked="f">
              <v:textbox style="mso-fit-shape-to-text:t" inset=",0,,0">
                <w:txbxContent>
                  <w:p w:rsidR="008B33B7" w:rsidRPr="005E6768" w:rsidRDefault="008B33B7">
                    <w:pPr>
                      <w:spacing w:after="0" w:line="240" w:lineRule="auto"/>
                      <w:jc w:val="right"/>
                      <w:rPr>
                        <w:color w:val="FFFFFF"/>
                      </w:rPr>
                    </w:pPr>
                    <w:r w:rsidRPr="005E6768">
                      <w:rPr>
                        <w:color w:val="auto"/>
                      </w:rPr>
                      <w:fldChar w:fldCharType="begin"/>
                    </w:r>
                    <w:r w:rsidRPr="005E6768">
                      <w:instrText xml:space="preserve"> PAGE   \* MERGEFORMAT </w:instrText>
                    </w:r>
                    <w:r w:rsidRPr="005E6768">
                      <w:rPr>
                        <w:color w:val="auto"/>
                      </w:rPr>
                      <w:fldChar w:fldCharType="separate"/>
                    </w:r>
                    <w:r w:rsidR="00B23156" w:rsidRPr="00B23156">
                      <w:rPr>
                        <w:noProof/>
                        <w:color w:val="FFFFFF"/>
                      </w:rPr>
                      <w:t>9</w:t>
                    </w:r>
                    <w:r w:rsidRPr="005E6768"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9ACC0D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51289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BAC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51021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BA10E6"/>
    <w:multiLevelType w:val="hybridMultilevel"/>
    <w:tmpl w:val="A068427A"/>
    <w:lvl w:ilvl="0" w:tplc="5596B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1E9"/>
    <w:multiLevelType w:val="multilevel"/>
    <w:tmpl w:val="7D603F3E"/>
    <w:styleLink w:val="Bulleted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33298"/>
        <w:u w:val="none"/>
      </w:rPr>
    </w:lvl>
    <w:lvl w:ilvl="1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  <w:color w:val="333298"/>
      </w:rPr>
    </w:lvl>
    <w:lvl w:ilvl="2">
      <w:start w:val="1"/>
      <w:numFmt w:val="bullet"/>
      <w:pStyle w:val="List3"/>
      <w:lvlText w:val="-"/>
      <w:lvlJc w:val="left"/>
      <w:pPr>
        <w:ind w:left="1080" w:hanging="360"/>
      </w:pPr>
      <w:rPr>
        <w:rFonts w:ascii="Courier New" w:hAnsi="Courier New" w:hint="default"/>
        <w:color w:val="333298"/>
      </w:rPr>
    </w:lvl>
    <w:lvl w:ilvl="3">
      <w:start w:val="1"/>
      <w:numFmt w:val="bullet"/>
      <w:pStyle w:val="ListBullet4"/>
      <w:lvlText w:val="-"/>
      <w:lvlJc w:val="left"/>
      <w:pPr>
        <w:ind w:left="1440" w:hanging="360"/>
      </w:pPr>
      <w:rPr>
        <w:rFonts w:ascii="Courier New" w:hAnsi="Courier New" w:hint="default"/>
        <w:color w:val="333298"/>
      </w:rPr>
    </w:lvl>
    <w:lvl w:ilvl="4">
      <w:start w:val="1"/>
      <w:numFmt w:val="bullet"/>
      <w:pStyle w:val="ListBullet5"/>
      <w:lvlText w:val="-"/>
      <w:lvlJc w:val="left"/>
      <w:pPr>
        <w:ind w:left="1800" w:hanging="360"/>
      </w:pPr>
      <w:rPr>
        <w:rFonts w:ascii="Courier New" w:hAnsi="Courier New" w:hint="default"/>
        <w:color w:val="333298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1C1871"/>
    <w:multiLevelType w:val="hybridMultilevel"/>
    <w:tmpl w:val="DDD61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562C9"/>
    <w:multiLevelType w:val="multilevel"/>
    <w:tmpl w:val="2DBCDA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65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94163C1"/>
    <w:multiLevelType w:val="hybridMultilevel"/>
    <w:tmpl w:val="3ECA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00CF9"/>
    <w:multiLevelType w:val="hybridMultilevel"/>
    <w:tmpl w:val="B540C7BC"/>
    <w:lvl w:ilvl="0" w:tplc="21B458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90B52"/>
    <w:multiLevelType w:val="hybridMultilevel"/>
    <w:tmpl w:val="07FEE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996405"/>
    <w:multiLevelType w:val="multilevel"/>
    <w:tmpl w:val="7D603F3E"/>
    <w:numStyleLink w:val="BulletedList"/>
  </w:abstractNum>
  <w:abstractNum w:abstractNumId="12" w15:restartNumberingAfterBreak="0">
    <w:nsid w:val="4CFF1993"/>
    <w:multiLevelType w:val="hybridMultilevel"/>
    <w:tmpl w:val="6A5002B6"/>
    <w:lvl w:ilvl="0" w:tplc="724099C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0340"/>
    <w:multiLevelType w:val="hybridMultilevel"/>
    <w:tmpl w:val="D3EE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46669"/>
    <w:multiLevelType w:val="hybridMultilevel"/>
    <w:tmpl w:val="15D61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D71BC"/>
    <w:multiLevelType w:val="hybridMultilevel"/>
    <w:tmpl w:val="07F0F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43E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EC4398"/>
    <w:multiLevelType w:val="hybridMultilevel"/>
    <w:tmpl w:val="E55EC81C"/>
    <w:lvl w:ilvl="0" w:tplc="72409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B19E9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3329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852F6"/>
    <w:multiLevelType w:val="multilevel"/>
    <w:tmpl w:val="7D603F3E"/>
    <w:numStyleLink w:val="BulletedList"/>
  </w:abstractNum>
  <w:abstractNum w:abstractNumId="19" w15:restartNumberingAfterBreak="0">
    <w:nsid w:val="781B779C"/>
    <w:multiLevelType w:val="hybridMultilevel"/>
    <w:tmpl w:val="C6A2B586"/>
    <w:lvl w:ilvl="0" w:tplc="94CCC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33329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D0440"/>
    <w:multiLevelType w:val="hybridMultilevel"/>
    <w:tmpl w:val="8BC2233A"/>
    <w:lvl w:ilvl="0" w:tplc="72409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438CC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u w:color="33329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E2B42"/>
    <w:multiLevelType w:val="hybridMultilevel"/>
    <w:tmpl w:val="40EC2D16"/>
    <w:lvl w:ilvl="0" w:tplc="8FCC1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4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13"/>
  </w:num>
  <w:num w:numId="9">
    <w:abstractNumId w:val="16"/>
  </w:num>
  <w:num w:numId="10">
    <w:abstractNumId w:val="19"/>
  </w:num>
  <w:num w:numId="11">
    <w:abstractNumId w:val="12"/>
  </w:num>
  <w:num w:numId="12">
    <w:abstractNumId w:val="20"/>
  </w:num>
  <w:num w:numId="13">
    <w:abstractNumId w:val="17"/>
  </w:num>
  <w:num w:numId="14">
    <w:abstractNumId w:val="5"/>
  </w:num>
  <w:num w:numId="15">
    <w:abstractNumId w:val="2"/>
  </w:num>
  <w:num w:numId="16">
    <w:abstractNumId w:val="3"/>
  </w:num>
  <w:num w:numId="17">
    <w:abstractNumId w:val="1"/>
  </w:num>
  <w:num w:numId="18">
    <w:abstractNumId w:val="0"/>
  </w:num>
  <w:num w:numId="19">
    <w:abstractNumId w:val="18"/>
  </w:num>
  <w:num w:numId="20">
    <w:abstractNumId w:val="11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B3"/>
    <w:rsid w:val="00027DF3"/>
    <w:rsid w:val="00060398"/>
    <w:rsid w:val="000710D6"/>
    <w:rsid w:val="000C1568"/>
    <w:rsid w:val="00134CE7"/>
    <w:rsid w:val="00154452"/>
    <w:rsid w:val="00155420"/>
    <w:rsid w:val="00161CAC"/>
    <w:rsid w:val="00175C99"/>
    <w:rsid w:val="001B3234"/>
    <w:rsid w:val="001E34FF"/>
    <w:rsid w:val="001E3649"/>
    <w:rsid w:val="001E6C4F"/>
    <w:rsid w:val="001F46E7"/>
    <w:rsid w:val="00202482"/>
    <w:rsid w:val="00212ECF"/>
    <w:rsid w:val="00214640"/>
    <w:rsid w:val="0024771B"/>
    <w:rsid w:val="00247BC4"/>
    <w:rsid w:val="00267C22"/>
    <w:rsid w:val="002A63E7"/>
    <w:rsid w:val="002D5604"/>
    <w:rsid w:val="002E1C83"/>
    <w:rsid w:val="00372A61"/>
    <w:rsid w:val="003A09A8"/>
    <w:rsid w:val="003A375E"/>
    <w:rsid w:val="00412FDA"/>
    <w:rsid w:val="00431B17"/>
    <w:rsid w:val="00437795"/>
    <w:rsid w:val="00443CA7"/>
    <w:rsid w:val="004673A1"/>
    <w:rsid w:val="004A080D"/>
    <w:rsid w:val="004A7747"/>
    <w:rsid w:val="004C7D52"/>
    <w:rsid w:val="00517BC9"/>
    <w:rsid w:val="00534A79"/>
    <w:rsid w:val="00542AA4"/>
    <w:rsid w:val="005A09FB"/>
    <w:rsid w:val="005D3234"/>
    <w:rsid w:val="005E6768"/>
    <w:rsid w:val="005F186D"/>
    <w:rsid w:val="006301AC"/>
    <w:rsid w:val="00651CB2"/>
    <w:rsid w:val="00671E90"/>
    <w:rsid w:val="006A10C3"/>
    <w:rsid w:val="006A3EE0"/>
    <w:rsid w:val="007123B9"/>
    <w:rsid w:val="00715571"/>
    <w:rsid w:val="00720CE7"/>
    <w:rsid w:val="00771E66"/>
    <w:rsid w:val="007914D4"/>
    <w:rsid w:val="007B592D"/>
    <w:rsid w:val="008218DD"/>
    <w:rsid w:val="00857A36"/>
    <w:rsid w:val="00891FB5"/>
    <w:rsid w:val="008B33B7"/>
    <w:rsid w:val="00905DED"/>
    <w:rsid w:val="00921CDA"/>
    <w:rsid w:val="00945926"/>
    <w:rsid w:val="009460E4"/>
    <w:rsid w:val="00963C83"/>
    <w:rsid w:val="009716F7"/>
    <w:rsid w:val="00985026"/>
    <w:rsid w:val="009A11E4"/>
    <w:rsid w:val="009B3DB3"/>
    <w:rsid w:val="009C456F"/>
    <w:rsid w:val="009D3159"/>
    <w:rsid w:val="00A106C3"/>
    <w:rsid w:val="00A26351"/>
    <w:rsid w:val="00A37C9A"/>
    <w:rsid w:val="00A47751"/>
    <w:rsid w:val="00A53222"/>
    <w:rsid w:val="00A763BF"/>
    <w:rsid w:val="00A82615"/>
    <w:rsid w:val="00A82D6D"/>
    <w:rsid w:val="00AA1125"/>
    <w:rsid w:val="00AB2137"/>
    <w:rsid w:val="00AB3F74"/>
    <w:rsid w:val="00AC4BA8"/>
    <w:rsid w:val="00AC7500"/>
    <w:rsid w:val="00AD2166"/>
    <w:rsid w:val="00B07730"/>
    <w:rsid w:val="00B23156"/>
    <w:rsid w:val="00B43D05"/>
    <w:rsid w:val="00B5038D"/>
    <w:rsid w:val="00B507FD"/>
    <w:rsid w:val="00B675EE"/>
    <w:rsid w:val="00B8198B"/>
    <w:rsid w:val="00B84A8F"/>
    <w:rsid w:val="00B978C2"/>
    <w:rsid w:val="00BC1C35"/>
    <w:rsid w:val="00BE56B3"/>
    <w:rsid w:val="00C13867"/>
    <w:rsid w:val="00C27713"/>
    <w:rsid w:val="00C5061D"/>
    <w:rsid w:val="00C80A73"/>
    <w:rsid w:val="00C8228D"/>
    <w:rsid w:val="00CA6231"/>
    <w:rsid w:val="00CB2732"/>
    <w:rsid w:val="00CC54AF"/>
    <w:rsid w:val="00CF1170"/>
    <w:rsid w:val="00D06059"/>
    <w:rsid w:val="00D17A34"/>
    <w:rsid w:val="00D66E07"/>
    <w:rsid w:val="00D84855"/>
    <w:rsid w:val="00D92A57"/>
    <w:rsid w:val="00DB7FB1"/>
    <w:rsid w:val="00DC1F63"/>
    <w:rsid w:val="00DE5747"/>
    <w:rsid w:val="00DF1678"/>
    <w:rsid w:val="00E21170"/>
    <w:rsid w:val="00E34520"/>
    <w:rsid w:val="00E4066D"/>
    <w:rsid w:val="00E4247A"/>
    <w:rsid w:val="00E6012B"/>
    <w:rsid w:val="00E61633"/>
    <w:rsid w:val="00E87AA7"/>
    <w:rsid w:val="00EA22FC"/>
    <w:rsid w:val="00EC6AC3"/>
    <w:rsid w:val="00ED52C2"/>
    <w:rsid w:val="00EE050C"/>
    <w:rsid w:val="00F10DB5"/>
    <w:rsid w:val="00F1786E"/>
    <w:rsid w:val="00F343E3"/>
    <w:rsid w:val="00F36AAA"/>
    <w:rsid w:val="00F51432"/>
    <w:rsid w:val="00F82BF7"/>
    <w:rsid w:val="00FB0A51"/>
    <w:rsid w:val="00F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F56450B3-E430-42B0-B370-BD9C5BA2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166"/>
    <w:pPr>
      <w:spacing w:after="200" w:line="276" w:lineRule="auto"/>
    </w:pPr>
    <w:rPr>
      <w:color w:val="464646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28D"/>
    <w:pPr>
      <w:keepNext/>
      <w:keepLines/>
      <w:numPr>
        <w:numId w:val="21"/>
      </w:numPr>
      <w:spacing w:before="480" w:after="0"/>
      <w:outlineLvl w:val="0"/>
    </w:pPr>
    <w:rPr>
      <w:rFonts w:ascii="Arial" w:hAnsi="Arial"/>
      <w:b/>
      <w:bCs/>
      <w:color w:val="333298"/>
      <w:sz w:val="4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27DF3"/>
    <w:pPr>
      <w:numPr>
        <w:ilvl w:val="1"/>
      </w:numPr>
      <w:tabs>
        <w:tab w:val="left" w:pos="630"/>
        <w:tab w:val="left" w:pos="810"/>
        <w:tab w:val="left" w:pos="990"/>
      </w:tabs>
      <w:spacing w:before="240"/>
      <w:ind w:left="450" w:hanging="450"/>
      <w:outlineLvl w:val="1"/>
    </w:pPr>
    <w:rPr>
      <w:bCs w:val="0"/>
      <w:color w:val="9A9A9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DF3"/>
    <w:pPr>
      <w:keepNext/>
      <w:keepLines/>
      <w:numPr>
        <w:ilvl w:val="2"/>
        <w:numId w:val="21"/>
      </w:numPr>
      <w:tabs>
        <w:tab w:val="left" w:pos="1170"/>
        <w:tab w:val="left" w:pos="1440"/>
        <w:tab w:val="left" w:pos="1710"/>
      </w:tabs>
      <w:spacing w:before="200" w:after="0"/>
      <w:ind w:left="810" w:hanging="810"/>
      <w:outlineLvl w:val="2"/>
    </w:pPr>
    <w:rPr>
      <w:rFonts w:ascii="Arial" w:hAnsi="Arial"/>
      <w:b/>
      <w:bCs/>
      <w:color w:val="A87E2C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7DF3"/>
    <w:pPr>
      <w:keepNext/>
      <w:keepLines/>
      <w:numPr>
        <w:ilvl w:val="3"/>
        <w:numId w:val="21"/>
      </w:numPr>
      <w:tabs>
        <w:tab w:val="left" w:pos="1260"/>
        <w:tab w:val="left" w:pos="1620"/>
        <w:tab w:val="left" w:pos="1980"/>
      </w:tabs>
      <w:spacing w:before="200" w:after="0"/>
      <w:ind w:left="900" w:hanging="900"/>
      <w:outlineLvl w:val="3"/>
    </w:pPr>
    <w:rPr>
      <w:rFonts w:ascii="Arial" w:hAnsi="Arial"/>
      <w:b/>
      <w:bCs/>
      <w:iCs/>
      <w:smallCaps/>
      <w:color w:val="9A9A9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7DF3"/>
    <w:pPr>
      <w:keepNext/>
      <w:keepLines/>
      <w:numPr>
        <w:ilvl w:val="4"/>
        <w:numId w:val="21"/>
      </w:numPr>
      <w:tabs>
        <w:tab w:val="left" w:pos="1440"/>
        <w:tab w:val="left" w:pos="1800"/>
        <w:tab w:val="left" w:pos="2160"/>
      </w:tabs>
      <w:spacing w:before="200" w:after="0"/>
      <w:ind w:left="1080" w:hanging="1080"/>
      <w:outlineLvl w:val="4"/>
    </w:pPr>
    <w:rPr>
      <w:rFonts w:ascii="Arial" w:hAnsi="Arial"/>
      <w:b/>
      <w:color w:val="2626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10C3"/>
    <w:pPr>
      <w:keepNext/>
      <w:keepLines/>
      <w:numPr>
        <w:ilvl w:val="5"/>
        <w:numId w:val="21"/>
      </w:numPr>
      <w:spacing w:before="200" w:after="0"/>
      <w:outlineLvl w:val="5"/>
    </w:pPr>
    <w:rPr>
      <w:rFonts w:ascii="Cambria" w:hAnsi="Cambria"/>
      <w:i/>
      <w:iCs/>
      <w:color w:val="19194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0C3"/>
    <w:pPr>
      <w:keepNext/>
      <w:keepLines/>
      <w:numPr>
        <w:ilvl w:val="6"/>
        <w:numId w:val="21"/>
      </w:numPr>
      <w:spacing w:before="200" w:after="0"/>
      <w:outlineLvl w:val="6"/>
    </w:pPr>
    <w:rPr>
      <w:rFonts w:ascii="Cambria" w:hAnsi="Cambria"/>
      <w:i/>
      <w:iCs/>
      <w:color w:val="5C5C5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0C3"/>
    <w:pPr>
      <w:keepNext/>
      <w:keepLines/>
      <w:numPr>
        <w:ilvl w:val="7"/>
        <w:numId w:val="21"/>
      </w:numPr>
      <w:spacing w:before="200" w:after="0"/>
      <w:outlineLvl w:val="7"/>
    </w:pPr>
    <w:rPr>
      <w:rFonts w:ascii="Cambria" w:hAnsi="Cambria"/>
      <w:color w:val="5C5C5C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0C3"/>
    <w:pPr>
      <w:keepNext/>
      <w:keepLines/>
      <w:numPr>
        <w:ilvl w:val="8"/>
        <w:numId w:val="21"/>
      </w:numPr>
      <w:spacing w:before="200" w:after="0"/>
      <w:outlineLvl w:val="8"/>
    </w:pPr>
    <w:rPr>
      <w:rFonts w:ascii="Cambria" w:hAnsi="Cambria"/>
      <w:i/>
      <w:iCs/>
      <w:color w:val="5C5C5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A47751"/>
    <w:rPr>
      <w:rFonts w:eastAsia="Calibri" w:cs="Calibri"/>
    </w:rPr>
    <w:tblPr>
      <w:tblBorders>
        <w:top w:val="single" w:sz="4" w:space="0" w:color="262626"/>
        <w:left w:val="single" w:sz="4" w:space="0" w:color="262626"/>
        <w:bottom w:val="single" w:sz="4" w:space="0" w:color="262626"/>
        <w:right w:val="single" w:sz="4" w:space="0" w:color="262626"/>
        <w:insideH w:val="single" w:sz="4" w:space="0" w:color="262626"/>
        <w:insideV w:val="single" w:sz="4" w:space="0" w:color="262626"/>
      </w:tblBorders>
    </w:tblPr>
  </w:style>
  <w:style w:type="paragraph" w:styleId="NoSpacing">
    <w:name w:val="No Spacing"/>
    <w:basedOn w:val="Normal"/>
    <w:link w:val="NoSpacingChar"/>
    <w:uiPriority w:val="1"/>
    <w:qFormat/>
    <w:rsid w:val="00A47751"/>
    <w:pPr>
      <w:spacing w:after="0" w:line="240" w:lineRule="auto"/>
    </w:pPr>
    <w:rPr>
      <w:rFonts w:eastAsia="Calibri"/>
      <w:color w:val="262626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7751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rsid w:val="00A47751"/>
    <w:rPr>
      <w:rFonts w:eastAsia="Calibri" w:cs="Times New Roman"/>
      <w:color w:val="262626"/>
      <w:szCs w:val="20"/>
      <w:lang w:eastAsia="ja-JP"/>
    </w:rPr>
  </w:style>
  <w:style w:type="character" w:customStyle="1" w:styleId="Heading1Char">
    <w:name w:val="Heading 1 Char"/>
    <w:link w:val="Heading1"/>
    <w:uiPriority w:val="9"/>
    <w:rsid w:val="00C8228D"/>
    <w:rPr>
      <w:rFonts w:ascii="Arial" w:eastAsia="Times New Roman" w:hAnsi="Arial" w:cs="Times New Roman"/>
      <w:b/>
      <w:bCs/>
      <w:color w:val="333298"/>
      <w:sz w:val="44"/>
      <w:szCs w:val="28"/>
    </w:rPr>
  </w:style>
  <w:style w:type="character" w:customStyle="1" w:styleId="Heading2Char">
    <w:name w:val="Heading 2 Char"/>
    <w:link w:val="Heading2"/>
    <w:uiPriority w:val="9"/>
    <w:rsid w:val="00027DF3"/>
    <w:rPr>
      <w:rFonts w:ascii="Arial" w:eastAsia="Times New Roman" w:hAnsi="Arial" w:cs="Times New Roman"/>
      <w:b/>
      <w:color w:val="9A9A9A"/>
      <w:sz w:val="36"/>
      <w:szCs w:val="26"/>
    </w:rPr>
  </w:style>
  <w:style w:type="character" w:customStyle="1" w:styleId="Heading3Char">
    <w:name w:val="Heading 3 Char"/>
    <w:link w:val="Heading3"/>
    <w:uiPriority w:val="9"/>
    <w:rsid w:val="00027DF3"/>
    <w:rPr>
      <w:rFonts w:ascii="Arial" w:eastAsia="Times New Roman" w:hAnsi="Arial" w:cs="Times New Roman"/>
      <w:b/>
      <w:bCs/>
      <w:color w:val="A87E2C"/>
      <w:sz w:val="28"/>
    </w:rPr>
  </w:style>
  <w:style w:type="character" w:customStyle="1" w:styleId="Heading4Char">
    <w:name w:val="Heading 4 Char"/>
    <w:link w:val="Heading4"/>
    <w:uiPriority w:val="9"/>
    <w:rsid w:val="00027DF3"/>
    <w:rPr>
      <w:rFonts w:ascii="Arial" w:eastAsia="Times New Roman" w:hAnsi="Arial" w:cs="Times New Roman"/>
      <w:b/>
      <w:bCs/>
      <w:iCs/>
      <w:smallCaps/>
      <w:color w:val="9A9A9A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4066D"/>
    <w:pPr>
      <w:spacing w:after="300" w:line="240" w:lineRule="auto"/>
      <w:contextualSpacing/>
    </w:pPr>
    <w:rPr>
      <w:rFonts w:ascii="Arial" w:hAnsi="Arial"/>
      <w:b/>
      <w:color w:val="333298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0"/>
    <w:rsid w:val="00E4066D"/>
    <w:rPr>
      <w:rFonts w:ascii="Arial" w:eastAsia="Times New Roman" w:hAnsi="Arial" w:cs="Times New Roman"/>
      <w:b/>
      <w:color w:val="333298"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A73"/>
    <w:pPr>
      <w:numPr>
        <w:ilvl w:val="1"/>
      </w:numPr>
    </w:pPr>
    <w:rPr>
      <w:rFonts w:ascii="Arial" w:hAnsi="Arial"/>
      <w:b/>
      <w:iCs/>
      <w:color w:val="9A9A9A"/>
      <w:spacing w:val="15"/>
      <w:sz w:val="36"/>
      <w:szCs w:val="24"/>
    </w:rPr>
  </w:style>
  <w:style w:type="character" w:customStyle="1" w:styleId="SubtitleChar">
    <w:name w:val="Subtitle Char"/>
    <w:link w:val="Subtitle"/>
    <w:uiPriority w:val="11"/>
    <w:rsid w:val="00C80A73"/>
    <w:rPr>
      <w:rFonts w:ascii="Arial" w:eastAsia="Times New Roman" w:hAnsi="Arial" w:cs="Times New Roman"/>
      <w:b/>
      <w:iCs/>
      <w:color w:val="9A9A9A"/>
      <w:spacing w:val="15"/>
      <w:sz w:val="36"/>
      <w:szCs w:val="24"/>
    </w:rPr>
  </w:style>
  <w:style w:type="paragraph" w:styleId="FootnoteText">
    <w:name w:val="footnote text"/>
    <w:basedOn w:val="Normal"/>
    <w:link w:val="FootnoteTextChar"/>
    <w:semiHidden/>
    <w:rsid w:val="00B978C2"/>
    <w:pPr>
      <w:spacing w:after="0" w:line="240" w:lineRule="auto"/>
    </w:pPr>
    <w:rPr>
      <w:rFonts w:ascii="Verdana" w:eastAsia="MS Mincho" w:hAnsi="Verdana"/>
      <w:sz w:val="20"/>
      <w:szCs w:val="20"/>
    </w:rPr>
  </w:style>
  <w:style w:type="character" w:customStyle="1" w:styleId="FootnoteTextChar">
    <w:name w:val="Footnote Text Char"/>
    <w:link w:val="FootnoteText"/>
    <w:semiHidden/>
    <w:rsid w:val="00B978C2"/>
    <w:rPr>
      <w:rFonts w:ascii="Verdana" w:eastAsia="MS Mincho" w:hAnsi="Verdana" w:cs="Times New Roman"/>
      <w:sz w:val="20"/>
      <w:szCs w:val="20"/>
    </w:rPr>
  </w:style>
  <w:style w:type="character" w:styleId="FootnoteReference">
    <w:name w:val="footnote reference"/>
    <w:semiHidden/>
    <w:rsid w:val="00B978C2"/>
    <w:rPr>
      <w:vertAlign w:val="superscript"/>
    </w:rPr>
  </w:style>
  <w:style w:type="paragraph" w:styleId="BodyText">
    <w:name w:val="Body Text"/>
    <w:basedOn w:val="Normal"/>
    <w:link w:val="BodyTextChar"/>
    <w:rsid w:val="00F36AAA"/>
    <w:pPr>
      <w:spacing w:after="0" w:line="240" w:lineRule="auto"/>
    </w:pPr>
    <w:rPr>
      <w:rFonts w:ascii="Verdana" w:eastAsia="MS Mincho" w:hAnsi="Verdana"/>
      <w:sz w:val="44"/>
      <w:szCs w:val="24"/>
    </w:rPr>
  </w:style>
  <w:style w:type="character" w:customStyle="1" w:styleId="BodyTextChar">
    <w:name w:val="Body Text Char"/>
    <w:link w:val="BodyText"/>
    <w:rsid w:val="00F36AAA"/>
    <w:rPr>
      <w:rFonts w:ascii="Verdana" w:eastAsia="MS Mincho" w:hAnsi="Verdana" w:cs="Times New Roman"/>
      <w:sz w:val="44"/>
      <w:szCs w:val="24"/>
    </w:rPr>
  </w:style>
  <w:style w:type="paragraph" w:styleId="Header">
    <w:name w:val="header"/>
    <w:basedOn w:val="Normal"/>
    <w:link w:val="HeaderChar"/>
    <w:rsid w:val="00F36AAA"/>
    <w:pPr>
      <w:tabs>
        <w:tab w:val="center" w:pos="4320"/>
        <w:tab w:val="right" w:pos="8640"/>
      </w:tabs>
      <w:spacing w:after="0" w:line="240" w:lineRule="auto"/>
    </w:pPr>
    <w:rPr>
      <w:rFonts w:ascii="Verdana" w:eastAsia="MS Mincho" w:hAnsi="Verdana"/>
      <w:sz w:val="20"/>
      <w:szCs w:val="24"/>
    </w:rPr>
  </w:style>
  <w:style w:type="character" w:customStyle="1" w:styleId="HeaderChar">
    <w:name w:val="Header Char"/>
    <w:link w:val="Header"/>
    <w:uiPriority w:val="99"/>
    <w:rsid w:val="00F36AAA"/>
    <w:rPr>
      <w:rFonts w:ascii="Verdana" w:eastAsia="MS Mincho" w:hAnsi="Verdana" w:cs="Times New Roman"/>
      <w:sz w:val="20"/>
      <w:szCs w:val="24"/>
    </w:rPr>
  </w:style>
  <w:style w:type="paragraph" w:styleId="Footer">
    <w:name w:val="footer"/>
    <w:basedOn w:val="Normal"/>
    <w:link w:val="FooterChar"/>
    <w:rsid w:val="00F36AAA"/>
    <w:pPr>
      <w:tabs>
        <w:tab w:val="center" w:pos="4320"/>
        <w:tab w:val="right" w:pos="8640"/>
      </w:tabs>
      <w:spacing w:after="0" w:line="240" w:lineRule="auto"/>
    </w:pPr>
    <w:rPr>
      <w:rFonts w:ascii="Verdana" w:eastAsia="MS Mincho" w:hAnsi="Verdana"/>
      <w:sz w:val="20"/>
      <w:szCs w:val="24"/>
    </w:rPr>
  </w:style>
  <w:style w:type="character" w:customStyle="1" w:styleId="FooterChar">
    <w:name w:val="Footer Char"/>
    <w:link w:val="Footer"/>
    <w:uiPriority w:val="99"/>
    <w:rsid w:val="00F36AAA"/>
    <w:rPr>
      <w:rFonts w:ascii="Verdana" w:eastAsia="MS Mincho" w:hAnsi="Verdana" w:cs="Times New Roman"/>
      <w:sz w:val="20"/>
      <w:szCs w:val="24"/>
    </w:rPr>
  </w:style>
  <w:style w:type="paragraph" w:customStyle="1" w:styleId="Callout">
    <w:name w:val="Call out"/>
    <w:basedOn w:val="Normal"/>
    <w:autoRedefine/>
    <w:qFormat/>
    <w:rsid w:val="007914D4"/>
    <w:pPr>
      <w:pBdr>
        <w:top w:val="single" w:sz="4" w:space="4" w:color="9A9A9A"/>
        <w:left w:val="single" w:sz="4" w:space="4" w:color="9A9A9A"/>
        <w:bottom w:val="single" w:sz="4" w:space="4" w:color="9A9A9A"/>
        <w:right w:val="single" w:sz="4" w:space="4" w:color="9A9A9A"/>
      </w:pBdr>
      <w:shd w:val="pct5" w:color="auto" w:fill="auto"/>
    </w:pPr>
  </w:style>
  <w:style w:type="paragraph" w:styleId="Caption">
    <w:name w:val="caption"/>
    <w:basedOn w:val="Normal"/>
    <w:next w:val="Normal"/>
    <w:unhideWhenUsed/>
    <w:qFormat/>
    <w:rsid w:val="00431B17"/>
    <w:pPr>
      <w:spacing w:after="0" w:line="240" w:lineRule="auto"/>
    </w:pPr>
    <w:rPr>
      <w:rFonts w:ascii="Verdana" w:eastAsia="MS Mincho" w:hAnsi="Verdana"/>
      <w:b/>
      <w:bCs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31B17"/>
    <w:pPr>
      <w:ind w:left="720"/>
      <w:contextualSpacing/>
    </w:pPr>
  </w:style>
  <w:style w:type="paragraph" w:customStyle="1" w:styleId="Bullets">
    <w:name w:val="Bullets"/>
    <w:basedOn w:val="Normal"/>
    <w:link w:val="BulletsChar"/>
    <w:qFormat/>
    <w:rsid w:val="00C13867"/>
    <w:pPr>
      <w:numPr>
        <w:numId w:val="11"/>
      </w:num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AB2137"/>
    <w:pPr>
      <w:outlineLvl w:val="9"/>
    </w:pPr>
    <w:rPr>
      <w:rFonts w:ascii="Cambria" w:hAnsi="Cambria"/>
      <w:color w:val="262571"/>
      <w:sz w:val="28"/>
      <w:lang w:eastAsia="ja-JP"/>
    </w:rPr>
  </w:style>
  <w:style w:type="character" w:customStyle="1" w:styleId="BulletsChar">
    <w:name w:val="Bullets Char"/>
    <w:link w:val="Bullets"/>
    <w:rsid w:val="00C13867"/>
    <w:rPr>
      <w:color w:val="464646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AB213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B213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B2137"/>
    <w:pPr>
      <w:spacing w:after="100"/>
      <w:ind w:left="480"/>
    </w:pPr>
  </w:style>
  <w:style w:type="character" w:styleId="Hyperlink">
    <w:name w:val="Hyperlink"/>
    <w:uiPriority w:val="99"/>
    <w:unhideWhenUsed/>
    <w:rsid w:val="00AB2137"/>
    <w:rPr>
      <w:color w:val="5F5F5F"/>
      <w:u w:val="single"/>
    </w:rPr>
  </w:style>
  <w:style w:type="character" w:styleId="PlaceholderText">
    <w:name w:val="Placeholder Text"/>
    <w:uiPriority w:val="99"/>
    <w:semiHidden/>
    <w:rsid w:val="00DC1F63"/>
    <w:rPr>
      <w:color w:val="808080"/>
    </w:rPr>
  </w:style>
  <w:style w:type="character" w:customStyle="1" w:styleId="Heading5Char">
    <w:name w:val="Heading 5 Char"/>
    <w:link w:val="Heading5"/>
    <w:uiPriority w:val="9"/>
    <w:rsid w:val="00027DF3"/>
    <w:rPr>
      <w:rFonts w:ascii="Arial" w:eastAsia="Times New Roman" w:hAnsi="Arial" w:cs="Times New Roman"/>
      <w:b/>
      <w:color w:val="262626"/>
      <w:sz w:val="24"/>
    </w:rPr>
  </w:style>
  <w:style w:type="numbering" w:customStyle="1" w:styleId="BulletedList">
    <w:name w:val="Bulleted List"/>
    <w:uiPriority w:val="99"/>
    <w:rsid w:val="00443CA7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443CA7"/>
    <w:pPr>
      <w:numPr>
        <w:ilvl w:val="1"/>
        <w:numId w:val="20"/>
      </w:numPr>
      <w:contextualSpacing/>
    </w:pPr>
  </w:style>
  <w:style w:type="paragraph" w:styleId="ListBullet">
    <w:name w:val="List Bullet"/>
    <w:basedOn w:val="Normal"/>
    <w:uiPriority w:val="99"/>
    <w:unhideWhenUsed/>
    <w:rsid w:val="00443CA7"/>
    <w:pPr>
      <w:numPr>
        <w:numId w:val="20"/>
      </w:numPr>
      <w:contextualSpacing/>
    </w:pPr>
  </w:style>
  <w:style w:type="paragraph" w:styleId="List3">
    <w:name w:val="List 3"/>
    <w:basedOn w:val="Normal"/>
    <w:uiPriority w:val="99"/>
    <w:unhideWhenUsed/>
    <w:rsid w:val="00443CA7"/>
    <w:pPr>
      <w:numPr>
        <w:ilvl w:val="2"/>
        <w:numId w:val="2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43CA7"/>
    <w:pPr>
      <w:numPr>
        <w:ilvl w:val="3"/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43CA7"/>
    <w:pPr>
      <w:numPr>
        <w:ilvl w:val="4"/>
        <w:numId w:val="20"/>
      </w:numPr>
      <w:contextualSpacing/>
    </w:pPr>
  </w:style>
  <w:style w:type="paragraph" w:customStyle="1" w:styleId="Code">
    <w:name w:val="Code"/>
    <w:basedOn w:val="Normal"/>
    <w:autoRedefine/>
    <w:qFormat/>
    <w:rsid w:val="00D17A34"/>
    <w:pPr>
      <w:framePr w:wrap="notBeside" w:vAnchor="text" w:hAnchor="text" w:y="1"/>
      <w:pBdr>
        <w:top w:val="single" w:sz="4" w:space="4" w:color="9A9A9A"/>
        <w:left w:val="single" w:sz="4" w:space="4" w:color="9A9A9A"/>
        <w:bottom w:val="single" w:sz="4" w:space="4" w:color="9A9A9A"/>
        <w:right w:val="single" w:sz="4" w:space="4" w:color="9A9A9A"/>
      </w:pBdr>
      <w:shd w:val="pct5" w:color="auto" w:fill="auto"/>
      <w:spacing w:after="0" w:line="240" w:lineRule="auto"/>
      <w:contextualSpacing/>
    </w:pPr>
    <w:rPr>
      <w:rFonts w:ascii="Courier New" w:hAnsi="Courier New"/>
      <w:sz w:val="20"/>
    </w:rPr>
  </w:style>
  <w:style w:type="paragraph" w:customStyle="1" w:styleId="Tableheader">
    <w:name w:val="Table header"/>
    <w:basedOn w:val="Normal"/>
    <w:link w:val="TableheaderChar"/>
    <w:rsid w:val="00A26351"/>
    <w:pPr>
      <w:shd w:val="clear" w:color="auto" w:fill="9A9A9A"/>
      <w:spacing w:after="0" w:line="240" w:lineRule="auto"/>
    </w:pPr>
    <w:rPr>
      <w:rFonts w:eastAsia="Calibri" w:cs="Calibri"/>
      <w:b/>
      <w:color w:val="FFFFFF"/>
    </w:rPr>
  </w:style>
  <w:style w:type="table" w:styleId="LightList-Accent4">
    <w:name w:val="Light List Accent 4"/>
    <w:basedOn w:val="TableNormal"/>
    <w:uiPriority w:val="61"/>
    <w:rsid w:val="00A26351"/>
    <w:tblPr>
      <w:tblStyleRowBandSize w:val="1"/>
      <w:tblStyleColBandSize w:val="1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80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  <w:tblStylePr w:type="band1Horz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</w:style>
  <w:style w:type="character" w:customStyle="1" w:styleId="TableheaderChar">
    <w:name w:val="Table header Char"/>
    <w:link w:val="Tableheader"/>
    <w:rsid w:val="00A26351"/>
    <w:rPr>
      <w:rFonts w:eastAsia="Calibri" w:cs="Calibri"/>
      <w:b/>
      <w:color w:val="FFFFFF"/>
      <w:sz w:val="24"/>
      <w:shd w:val="clear" w:color="auto" w:fill="9A9A9A"/>
    </w:rPr>
  </w:style>
  <w:style w:type="character" w:customStyle="1" w:styleId="Heading6Char">
    <w:name w:val="Heading 6 Char"/>
    <w:link w:val="Heading6"/>
    <w:uiPriority w:val="9"/>
    <w:rsid w:val="006A10C3"/>
    <w:rPr>
      <w:rFonts w:ascii="Cambria" w:eastAsia="Times New Roman" w:hAnsi="Cambria" w:cs="Times New Roman"/>
      <w:i/>
      <w:iCs/>
      <w:color w:val="19194B"/>
      <w:sz w:val="24"/>
    </w:rPr>
  </w:style>
  <w:style w:type="character" w:customStyle="1" w:styleId="Heading7Char">
    <w:name w:val="Heading 7 Char"/>
    <w:link w:val="Heading7"/>
    <w:uiPriority w:val="9"/>
    <w:semiHidden/>
    <w:rsid w:val="006A10C3"/>
    <w:rPr>
      <w:rFonts w:ascii="Cambria" w:eastAsia="Times New Roman" w:hAnsi="Cambria" w:cs="Times New Roman"/>
      <w:i/>
      <w:iCs/>
      <w:color w:val="5C5C5C"/>
      <w:sz w:val="24"/>
    </w:rPr>
  </w:style>
  <w:style w:type="character" w:customStyle="1" w:styleId="Heading8Char">
    <w:name w:val="Heading 8 Char"/>
    <w:link w:val="Heading8"/>
    <w:uiPriority w:val="9"/>
    <w:semiHidden/>
    <w:rsid w:val="006A10C3"/>
    <w:rPr>
      <w:rFonts w:ascii="Cambria" w:eastAsia="Times New Roman" w:hAnsi="Cambria" w:cs="Times New Roman"/>
      <w:color w:val="5C5C5C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A10C3"/>
    <w:rPr>
      <w:rFonts w:ascii="Cambria" w:eastAsia="Times New Roman" w:hAnsi="Cambria" w:cs="Times New Roman"/>
      <w:i/>
      <w:iCs/>
      <w:color w:val="5C5C5C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09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0.emf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10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image" Target="media/image9.png"/><Relationship Id="rId27" Type="http://schemas.openxmlformats.org/officeDocument/2006/relationships/hyperlink" Target="mailto:helpdesk@scgts.com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ddington\Documents\Custom%20Office%20Templates\documentation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50B78EEE8F14791B52BE9CDEC7FA1" ma:contentTypeVersion="2" ma:contentTypeDescription="Create a new document." ma:contentTypeScope="" ma:versionID="b3bb26470c458fced2d4dd9a1e742287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5d17f24a7489ed9a1e8b3d4beb21183c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BD46D-81D0-456D-997A-7DDFDEC5D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32D40-052C-48F8-BAA2-27B3B1BCB005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F41A34-97DA-421F-8820-3CB753D9D1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EBF3F8-2094-4D1F-8E2C-D0239B11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documentation-template</Template>
  <TotalTime>67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Disable Java out-of-date popup</vt:lpstr>
    </vt:vector>
  </TitlesOfParts>
  <Company>HP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Disable Java out-of-date popup</dc:title>
  <dc:creator>Alex Addington</dc:creator>
  <dc:description>Vers</dc:description>
  <cp:lastModifiedBy>Stephen George</cp:lastModifiedBy>
  <cp:revision>20</cp:revision>
  <dcterms:created xsi:type="dcterms:W3CDTF">2016-07-06T15:32:00Z</dcterms:created>
  <dcterms:modified xsi:type="dcterms:W3CDTF">2016-07-11T14:11:00Z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0x01010061E50B78EEE8F14791B52BE9CDEC7FA1</vt:lpwstr>
  </property>
  <property fmtid="{D5CDD505-2E9C-101B-9397-08002B2CF9AE}" pid="3" name="IconOverlay">
    <vt:lpwstr/>
  </property>
</Properties>
</file>