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C3" w:rsidRDefault="00534A79" w:rsidP="00202482">
      <w:bookmarkStart w:id="0" w:name="_Toc30204857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FF07ED" wp14:editId="7BDFE689">
                <wp:simplePos x="0" y="0"/>
                <wp:positionH relativeFrom="column">
                  <wp:posOffset>-266700</wp:posOffset>
                </wp:positionH>
                <wp:positionV relativeFrom="paragraph">
                  <wp:posOffset>7279005</wp:posOffset>
                </wp:positionV>
                <wp:extent cx="5918835" cy="1152525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883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C1F63" w:rsidRPr="00DC1F63" w:rsidRDefault="00DC1F63" w:rsidP="00CB273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</w:pP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This document contains information proprietary to S</w:t>
                            </w:r>
                            <w:r w:rsidRPr="00DC1F63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 xml:space="preserve">umitomo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lang w:eastAsia="ja-JP"/>
                              </w:rPr>
                              <w:t>Solutions LLC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 xml:space="preserve">, and may not be reproduced, disclosed or used in whole or part without the express written permission of </w:t>
                            </w:r>
                            <w:r w:rsidRPr="00EE050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S</w:t>
                            </w:r>
                            <w:r w:rsidRPr="00EE050C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>umitomo</w:t>
                            </w:r>
                            <w:r w:rsidRPr="00DC1F63">
                              <w:rPr>
                                <w:rFonts w:ascii="Arial" w:hAnsi="Arial" w:cs="Arial" w:hint="eastAsia"/>
                                <w:i/>
                                <w:iCs/>
                                <w:sz w:val="22"/>
                                <w:lang w:eastAsia="ja-JP"/>
                              </w:rPr>
                              <w:t xml:space="preserve">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lang w:eastAsia="ja-JP"/>
                              </w:rPr>
                              <w:t>Solutions LLC</w:t>
                            </w:r>
                            <w:r w:rsidRPr="00DC1F63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  <w:p w:rsidR="00DC1F63" w:rsidRPr="00DC1F63" w:rsidRDefault="00DC1F63" w:rsidP="00CB27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C1F63">
                              <w:rPr>
                                <w:rFonts w:ascii="Arial" w:hAnsi="Arial" w:cs="Arial" w:hint="eastAsia"/>
                                <w:sz w:val="22"/>
                              </w:rPr>
                              <w:t>©</w:t>
                            </w:r>
                            <w:r w:rsidRPr="00DC1F63">
                              <w:rPr>
                                <w:rFonts w:ascii="Arial" w:hAnsi="Arial" w:cs="Arial"/>
                                <w:sz w:val="22"/>
                              </w:rPr>
                              <w:t xml:space="preserve"> 2009 S</w:t>
                            </w:r>
                            <w:r w:rsidRPr="00DC1F63">
                              <w:rPr>
                                <w:rFonts w:ascii="Arial" w:hAnsi="Arial" w:cs="Arial" w:hint="eastAsia"/>
                                <w:sz w:val="22"/>
                                <w:lang w:eastAsia="ja-JP"/>
                              </w:rPr>
                              <w:t xml:space="preserve">umitomo Corporation Global Tubular </w:t>
                            </w:r>
                            <w:r w:rsidRPr="00DC1F63">
                              <w:rPr>
                                <w:rFonts w:ascii="Arial" w:hAnsi="Arial" w:cs="Arial"/>
                                <w:sz w:val="22"/>
                                <w:lang w:eastAsia="ja-JP"/>
                              </w:rPr>
                              <w:t>Solutions LLC</w:t>
                            </w:r>
                          </w:p>
                          <w:p w:rsidR="00DC1F63" w:rsidRDefault="00DC1F63" w:rsidP="00CB27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F07ED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-21pt;margin-top:573.15pt;width:466.0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" filled="f" stroked="f" strokeweight=".5pt">
                <v:path arrowok="t"/>
                <v:textbox>
                  <w:txbxContent>
                    <w:p w:rsidR="00DC1F63" w:rsidRPr="00DC1F63" w:rsidRDefault="00DC1F63" w:rsidP="00CB2732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</w:pP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This document contains information proprietary to S</w:t>
                      </w:r>
                      <w:r w:rsidRPr="00DC1F63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 xml:space="preserve">umitomo Corporation Global Tubular 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  <w:lang w:eastAsia="ja-JP"/>
                        </w:rPr>
                        <w:t>Solutions LLC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 xml:space="preserve">, and may not be reproduced, disclosed or used in whole or part without the express written permission of </w:t>
                      </w:r>
                      <w:r w:rsidRPr="00EE050C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S</w:t>
                      </w:r>
                      <w:r w:rsidRPr="00EE050C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>umitomo</w:t>
                      </w:r>
                      <w:r w:rsidRPr="00DC1F63">
                        <w:rPr>
                          <w:rFonts w:ascii="Arial" w:hAnsi="Arial" w:cs="Arial" w:hint="eastAsia"/>
                          <w:i/>
                          <w:iCs/>
                          <w:sz w:val="22"/>
                          <w:lang w:eastAsia="ja-JP"/>
                        </w:rPr>
                        <w:t xml:space="preserve"> Corporation Global Tubular 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  <w:lang w:eastAsia="ja-JP"/>
                        </w:rPr>
                        <w:t>Solutions LLC</w:t>
                      </w:r>
                      <w:r w:rsidRPr="00DC1F63">
                        <w:rPr>
                          <w:rFonts w:ascii="Arial" w:hAnsi="Arial" w:cs="Arial"/>
                          <w:i/>
                          <w:iCs/>
                          <w:sz w:val="22"/>
                        </w:rPr>
                        <w:t>.</w:t>
                      </w:r>
                    </w:p>
                    <w:p w:rsidR="00DC1F63" w:rsidRPr="00DC1F63" w:rsidRDefault="00DC1F63" w:rsidP="00CB2732">
                      <w:pPr>
                        <w:jc w:val="center"/>
                        <w:rPr>
                          <w:sz w:val="22"/>
                        </w:rPr>
                      </w:pPr>
                      <w:r w:rsidRPr="00DC1F63">
                        <w:rPr>
                          <w:rFonts w:ascii="Arial" w:hAnsi="Arial" w:cs="Arial" w:hint="eastAsia"/>
                          <w:sz w:val="22"/>
                        </w:rPr>
                        <w:t>©</w:t>
                      </w:r>
                      <w:r w:rsidRPr="00DC1F63">
                        <w:rPr>
                          <w:rFonts w:ascii="Arial" w:hAnsi="Arial" w:cs="Arial"/>
                          <w:sz w:val="22"/>
                        </w:rPr>
                        <w:t xml:space="preserve"> 2009 S</w:t>
                      </w:r>
                      <w:r w:rsidRPr="00DC1F63">
                        <w:rPr>
                          <w:rFonts w:ascii="Arial" w:hAnsi="Arial" w:cs="Arial" w:hint="eastAsia"/>
                          <w:sz w:val="22"/>
                          <w:lang w:eastAsia="ja-JP"/>
                        </w:rPr>
                        <w:t xml:space="preserve">umitomo Corporation Global Tubular </w:t>
                      </w:r>
                      <w:r w:rsidRPr="00DC1F63">
                        <w:rPr>
                          <w:rFonts w:ascii="Arial" w:hAnsi="Arial" w:cs="Arial"/>
                          <w:sz w:val="22"/>
                          <w:lang w:eastAsia="ja-JP"/>
                        </w:rPr>
                        <w:t>Solutions LLC</w:t>
                      </w:r>
                    </w:p>
                    <w:p w:rsidR="00DC1F63" w:rsidRDefault="00DC1F63" w:rsidP="00CB27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9C14FF" wp14:editId="19DE64F6">
                <wp:simplePos x="0" y="0"/>
                <wp:positionH relativeFrom="page">
                  <wp:posOffset>3420110</wp:posOffset>
                </wp:positionH>
                <wp:positionV relativeFrom="page">
                  <wp:posOffset>251460</wp:posOffset>
                </wp:positionV>
                <wp:extent cx="3093720" cy="7680960"/>
                <wp:effectExtent l="0" t="0" r="11430" b="1524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3720" cy="7680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F2F2F2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8EF87" id="Rectangle 36" o:spid="_x0000_s1026" style="position:absolute;margin-left:269.3pt;margin-top:19.8pt;width:243.6pt;height:604.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" fillcolor="window" strokecolor="#797979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D4018B" wp14:editId="774BF29B">
                <wp:simplePos x="0" y="0"/>
                <wp:positionH relativeFrom="page">
                  <wp:posOffset>3536315</wp:posOffset>
                </wp:positionH>
                <wp:positionV relativeFrom="page">
                  <wp:posOffset>251460</wp:posOffset>
                </wp:positionV>
                <wp:extent cx="2875280" cy="2407920"/>
                <wp:effectExtent l="0" t="0" r="127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5280" cy="2407920"/>
                        </a:xfrm>
                        <a:prstGeom prst="rect">
                          <a:avLst/>
                        </a:prstGeom>
                        <a:solidFill>
                          <a:srgbClr val="33329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C1F63" w:rsidRPr="005E6768" w:rsidRDefault="00534A79">
                            <w:pPr>
                              <w:spacing w:before="240"/>
                              <w:jc w:val="center"/>
                              <w:rPr>
                                <w:color w:val="FFFFFF"/>
                              </w:rPr>
                            </w:pPr>
                            <w:r w:rsidRPr="005E6768">
                              <w:rPr>
                                <w:rFonts w:ascii="Arial" w:eastAsia="MS Mincho" w:hAnsi="Arial" w:cs="Arial"/>
                                <w:i/>
                                <w:noProof/>
                                <w:color w:val="auto"/>
                                <w:sz w:val="20"/>
                                <w:szCs w:val="24"/>
                              </w:rPr>
                              <w:drawing>
                                <wp:inline distT="0" distB="0" distL="0" distR="0" wp14:anchorId="7116A4CF" wp14:editId="0CBD991B">
                                  <wp:extent cx="2220595" cy="1740535"/>
                                  <wp:effectExtent l="0" t="0" r="8255" b="0"/>
                                  <wp:docPr id="1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0595" cy="1740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14640" w:rsidRDefault="00214640"/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4018B" id="Rectangle 35" o:spid="_x0000_s1027" style="position:absolute;margin-left:278.45pt;margin-top:19.8pt;width:226.4pt;height:189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" fillcolor="#333298" stroked="f" strokeweight="2pt">
                <v:path arrowok="t"/>
                <v:textbox inset="14.4pt,14.4pt,14.4pt,28.8pt">
                  <w:txbxContent>
                    <w:p w:rsidR="00DC1F63" w:rsidRPr="005E6768" w:rsidRDefault="00534A79">
                      <w:pPr>
                        <w:spacing w:before="240"/>
                        <w:jc w:val="center"/>
                        <w:rPr>
                          <w:color w:val="FFFFFF"/>
                        </w:rPr>
                      </w:pPr>
                      <w:r w:rsidRPr="005E6768">
                        <w:rPr>
                          <w:rFonts w:ascii="Arial" w:eastAsia="MS Mincho" w:hAnsi="Arial" w:cs="Arial"/>
                          <w:i/>
                          <w:noProof/>
                          <w:color w:val="auto"/>
                          <w:sz w:val="20"/>
                          <w:szCs w:val="24"/>
                        </w:rPr>
                        <w:drawing>
                          <wp:inline distT="0" distB="0" distL="0" distR="0" wp14:anchorId="7116A4CF" wp14:editId="0CBD991B">
                            <wp:extent cx="2220595" cy="1740535"/>
                            <wp:effectExtent l="0" t="0" r="8255" b="0"/>
                            <wp:docPr id="11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0595" cy="1740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14640" w:rsidRDefault="0021464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A71E98" wp14:editId="214D717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383780" cy="9555480"/>
                <wp:effectExtent l="0" t="0" r="7620" b="762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3780" cy="95554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2F2F2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F2F2F2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C1F63" w:rsidRDefault="00DC1F63" w:rsidP="00202482">
                            <w:pPr>
                              <w:rPr>
                                <w:rFonts w:eastAsia="MS Minch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rect w14:anchorId="37A71E98" id="Rectangle 34" o:spid="_x0000_s1028" style="position:absolute;margin-left:0;margin-top:0;width:581.4pt;height:752.4pt;z-index:-25165619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" fillcolor="#f5f5f5" stroked="f" strokeweight="2pt">
                <v:fill color2="#8d8d8d" rotate="t" focusposition=".5,.5" focussize="" focus="100%" type="gradientRadial"/>
                <v:path arrowok="t"/>
                <v:textbox inset="21.6pt,,21.6pt">
                  <w:txbxContent>
                    <w:p w:rsidR="00DC1F63" w:rsidRDefault="00DC1F63" w:rsidP="00202482">
                      <w:pPr>
                        <w:rPr>
                          <w:rFonts w:eastAsia="MS Mincho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07415E" wp14:editId="38638A24">
                <wp:simplePos x="0" y="0"/>
                <wp:positionH relativeFrom="page">
                  <wp:posOffset>3536315</wp:posOffset>
                </wp:positionH>
                <wp:positionV relativeFrom="page">
                  <wp:posOffset>3434715</wp:posOffset>
                </wp:positionV>
                <wp:extent cx="2797810" cy="2208530"/>
                <wp:effectExtent l="0" t="0" r="0" b="127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810" cy="220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C1F63" w:rsidRPr="002A63E7" w:rsidRDefault="00BE56B3" w:rsidP="00BE56B3">
                            <w:pPr>
                              <w:pStyle w:val="Title"/>
                            </w:pPr>
                            <w:r>
                              <w:t>iTIMS2 and SCTMS Password Reset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7415E" id="Text Box 39" o:spid="_x0000_s1029" type="#_x0000_t202" style="position:absolute;margin-left:278.45pt;margin-top:270.45pt;width:220.3pt;height:173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" filled="f" stroked="f" strokeweight=".5pt">
                <v:path arrowok="t"/>
                <v:textbox>
                  <w:txbxContent>
                    <w:p w:rsidR="00DC1F63" w:rsidRPr="002A63E7" w:rsidRDefault="00BE56B3" w:rsidP="00BE56B3">
                      <w:pPr>
                        <w:pStyle w:val="Title"/>
                      </w:pPr>
                      <w:r>
                        <w:t>iTIMS2 and SCTMS Password Reset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B75C7F" wp14:editId="5E6450AC">
                <wp:simplePos x="0" y="0"/>
                <wp:positionH relativeFrom="page">
                  <wp:posOffset>3536315</wp:posOffset>
                </wp:positionH>
                <wp:positionV relativeFrom="page">
                  <wp:posOffset>7641590</wp:posOffset>
                </wp:positionV>
                <wp:extent cx="2875280" cy="118745"/>
                <wp:effectExtent l="0" t="0" r="127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5280" cy="118745"/>
                        </a:xfrm>
                        <a:prstGeom prst="rect">
                          <a:avLst/>
                        </a:prstGeom>
                        <a:solidFill>
                          <a:srgbClr val="A87E2C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F6E0B" id="Rectangle 37" o:spid="_x0000_s1026" style="position:absolute;margin-left:278.45pt;margin-top:601.7pt;width:226.4pt;height: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" fillcolor="#a87e2c" stroked="f" strokeweight="2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7BCD6" wp14:editId="11943C3B">
                <wp:simplePos x="0" y="0"/>
                <wp:positionH relativeFrom="page">
                  <wp:posOffset>3536315</wp:posOffset>
                </wp:positionH>
                <wp:positionV relativeFrom="page">
                  <wp:posOffset>5914390</wp:posOffset>
                </wp:positionV>
                <wp:extent cx="2797810" cy="1564640"/>
                <wp:effectExtent l="0" t="0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810" cy="156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C1F63" w:rsidRPr="001E3649" w:rsidRDefault="001E3649" w:rsidP="001E364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Author</w:t>
                            </w:r>
                            <w:r w:rsidR="00720CE7">
                              <w:rPr>
                                <w:b/>
                              </w:rPr>
                              <w:t>s</w:t>
                            </w:r>
                            <w:r w:rsidRPr="001E3649">
                              <w:t>:</w:t>
                            </w:r>
                            <w:r w:rsidR="00BE56B3">
                              <w:t xml:space="preserve"> Alex Addington</w:t>
                            </w:r>
                          </w:p>
                          <w:p w:rsidR="00DC1F63" w:rsidRPr="001E3649" w:rsidRDefault="001E3649" w:rsidP="001E364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Date</w:t>
                            </w:r>
                            <w:r w:rsidRPr="001E3649">
                              <w:t>:</w:t>
                            </w:r>
                            <w:r w:rsidR="00D84855">
                              <w:t xml:space="preserve"> 22-Jun-16</w:t>
                            </w:r>
                          </w:p>
                          <w:p w:rsidR="001E3649" w:rsidRDefault="00D17A34" w:rsidP="001E3649">
                            <w:pPr>
                              <w:pStyle w:val="NoSpacing"/>
                            </w:pPr>
                            <w:r>
                              <w:rPr>
                                <w:b/>
                              </w:rPr>
                              <w:t>Last Reviewed</w:t>
                            </w:r>
                            <w:r w:rsidR="001E3649" w:rsidRPr="001E3649">
                              <w:t>:</w:t>
                            </w:r>
                            <w:r w:rsidR="00D84855">
                              <w:t xml:space="preserve"> </w:t>
                            </w:r>
                          </w:p>
                          <w:p w:rsidR="00720CE7" w:rsidRPr="001E3649" w:rsidRDefault="00720CE7" w:rsidP="001E3649">
                            <w:pPr>
                              <w:pStyle w:val="NoSpacing"/>
                            </w:pPr>
                            <w:r w:rsidRPr="00720CE7">
                              <w:rPr>
                                <w:b/>
                              </w:rPr>
                              <w:t>Reviewer</w:t>
                            </w:r>
                            <w:r>
                              <w:t xml:space="preserve">: </w:t>
                            </w:r>
                          </w:p>
                          <w:p w:rsidR="001E3649" w:rsidRPr="001E3649" w:rsidRDefault="001E3649" w:rsidP="001E3649">
                            <w:pPr>
                              <w:pStyle w:val="NoSpacing"/>
                            </w:pPr>
                            <w:r w:rsidRPr="00CB2732">
                              <w:rPr>
                                <w:b/>
                              </w:rPr>
                              <w:t>Location</w:t>
                            </w:r>
                            <w:r w:rsidRPr="001E3649">
                              <w:t>:</w:t>
                            </w:r>
                            <w:r w:rsidR="00D84855">
                              <w:t xml:space="preserve"> Houston, TX</w:t>
                            </w:r>
                          </w:p>
                          <w:p w:rsidR="00DC1F63" w:rsidRPr="00214640" w:rsidRDefault="00214640">
                            <w:pPr>
                              <w:pStyle w:val="NoSpacing"/>
                              <w:rPr>
                                <w:noProof/>
                                <w:color w:val="9A9A9A"/>
                              </w:rPr>
                            </w:pPr>
                            <w:r w:rsidRPr="00214640">
                              <w:rPr>
                                <w:noProof/>
                                <w:color w:val="9A9A9A"/>
                              </w:rPr>
                              <w:fldChar w:fldCharType="begin"/>
                            </w:r>
                            <w:r w:rsidRPr="00214640">
                              <w:rPr>
                                <w:noProof/>
                                <w:color w:val="9A9A9A"/>
                              </w:rPr>
                              <w:instrText xml:space="preserve"> USERADDRESS   \* MERGEFORMAT </w:instrText>
                            </w:r>
                            <w:r w:rsidRPr="00214640">
                              <w:rPr>
                                <w:noProof/>
                                <w:color w:val="9A9A9A"/>
                              </w:rPr>
                              <w:fldChar w:fldCharType="end"/>
                            </w:r>
                          </w:p>
                          <w:p w:rsidR="00DC1F63" w:rsidRPr="00214640" w:rsidRDefault="00DC1F63">
                            <w:pPr>
                              <w:pStyle w:val="NoSpacing"/>
                              <w:rPr>
                                <w:noProof/>
                                <w:color w:val="9A9A9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7BCD6" id="Text Box 33" o:spid="_x0000_s1030" type="#_x0000_t202" style="position:absolute;margin-left:278.45pt;margin-top:465.7pt;width:220.3pt;height:12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" filled="f" stroked="f" strokeweight=".5pt">
                <v:path arrowok="t"/>
                <v:textbox>
                  <w:txbxContent>
                    <w:p w:rsidR="00DC1F63" w:rsidRPr="001E3649" w:rsidRDefault="001E3649" w:rsidP="001E364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Author</w:t>
                      </w:r>
                      <w:r w:rsidR="00720CE7">
                        <w:rPr>
                          <w:b/>
                        </w:rPr>
                        <w:t>s</w:t>
                      </w:r>
                      <w:r w:rsidRPr="001E3649">
                        <w:t>:</w:t>
                      </w:r>
                      <w:r w:rsidR="00BE56B3">
                        <w:t xml:space="preserve"> Alex Addington</w:t>
                      </w:r>
                    </w:p>
                    <w:p w:rsidR="00DC1F63" w:rsidRPr="001E3649" w:rsidRDefault="001E3649" w:rsidP="001E364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Date</w:t>
                      </w:r>
                      <w:r w:rsidRPr="001E3649">
                        <w:t>:</w:t>
                      </w:r>
                      <w:r w:rsidR="00D84855">
                        <w:t xml:space="preserve"> 22-Jun-16</w:t>
                      </w:r>
                    </w:p>
                    <w:p w:rsidR="001E3649" w:rsidRDefault="00D17A34" w:rsidP="001E3649">
                      <w:pPr>
                        <w:pStyle w:val="NoSpacing"/>
                      </w:pPr>
                      <w:r>
                        <w:rPr>
                          <w:b/>
                        </w:rPr>
                        <w:t>Last Reviewed</w:t>
                      </w:r>
                      <w:r w:rsidR="001E3649" w:rsidRPr="001E3649">
                        <w:t>:</w:t>
                      </w:r>
                      <w:r w:rsidR="00D84855">
                        <w:t xml:space="preserve"> </w:t>
                      </w:r>
                    </w:p>
                    <w:p w:rsidR="00720CE7" w:rsidRPr="001E3649" w:rsidRDefault="00720CE7" w:rsidP="001E3649">
                      <w:pPr>
                        <w:pStyle w:val="NoSpacing"/>
                      </w:pPr>
                      <w:r w:rsidRPr="00720CE7">
                        <w:rPr>
                          <w:b/>
                        </w:rPr>
                        <w:t>Reviewer</w:t>
                      </w:r>
                      <w:r>
                        <w:t xml:space="preserve">: </w:t>
                      </w:r>
                    </w:p>
                    <w:p w:rsidR="001E3649" w:rsidRPr="001E3649" w:rsidRDefault="001E3649" w:rsidP="001E3649">
                      <w:pPr>
                        <w:pStyle w:val="NoSpacing"/>
                      </w:pPr>
                      <w:r w:rsidRPr="00CB2732">
                        <w:rPr>
                          <w:b/>
                        </w:rPr>
                        <w:t>Location</w:t>
                      </w:r>
                      <w:r w:rsidRPr="001E3649">
                        <w:t>:</w:t>
                      </w:r>
                      <w:r w:rsidR="00D84855">
                        <w:t xml:space="preserve"> Houston, TX</w:t>
                      </w:r>
                    </w:p>
                    <w:p w:rsidR="00DC1F63" w:rsidRPr="00214640" w:rsidRDefault="00214640">
                      <w:pPr>
                        <w:pStyle w:val="NoSpacing"/>
                        <w:rPr>
                          <w:noProof/>
                          <w:color w:val="9A9A9A"/>
                        </w:rPr>
                      </w:pPr>
                      <w:r w:rsidRPr="00214640">
                        <w:rPr>
                          <w:noProof/>
                          <w:color w:val="9A9A9A"/>
                        </w:rPr>
                        <w:fldChar w:fldCharType="begin"/>
                      </w:r>
                      <w:r w:rsidRPr="00214640">
                        <w:rPr>
                          <w:noProof/>
                          <w:color w:val="9A9A9A"/>
                        </w:rPr>
                        <w:instrText xml:space="preserve"> USERADDRESS   \* MERGEFORMAT </w:instrText>
                      </w:r>
                      <w:r w:rsidRPr="00214640">
                        <w:rPr>
                          <w:noProof/>
                          <w:color w:val="9A9A9A"/>
                        </w:rPr>
                        <w:fldChar w:fldCharType="end"/>
                      </w:r>
                    </w:p>
                    <w:p w:rsidR="00DC1F63" w:rsidRPr="00214640" w:rsidRDefault="00DC1F63">
                      <w:pPr>
                        <w:pStyle w:val="NoSpacing"/>
                        <w:rPr>
                          <w:noProof/>
                          <w:color w:val="9A9A9A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C1F63">
        <w:br w:type="page"/>
      </w:r>
    </w:p>
    <w:p w:rsidR="00542AA4" w:rsidRPr="00542AA4" w:rsidRDefault="00542AA4" w:rsidP="00945926">
      <w:pPr>
        <w:pStyle w:val="Title"/>
      </w:pPr>
      <w:r>
        <w:t>Revision History</w:t>
      </w: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2187"/>
        <w:gridCol w:w="2187"/>
        <w:gridCol w:w="144"/>
        <w:gridCol w:w="2043"/>
        <w:gridCol w:w="2187"/>
      </w:tblGrid>
      <w:tr w:rsidR="00542AA4" w:rsidRPr="005E6768" w:rsidTr="005E6768"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Number</w:t>
            </w:r>
          </w:p>
        </w:tc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Date</w:t>
            </w:r>
          </w:p>
        </w:tc>
        <w:tc>
          <w:tcPr>
            <w:tcW w:w="2187" w:type="dxa"/>
            <w:gridSpan w:val="2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Author</w:t>
            </w:r>
          </w:p>
        </w:tc>
        <w:tc>
          <w:tcPr>
            <w:tcW w:w="2187" w:type="dxa"/>
            <w:shd w:val="clear" w:color="auto" w:fill="808080"/>
          </w:tcPr>
          <w:p w:rsidR="00542AA4" w:rsidRPr="005E6768" w:rsidRDefault="00542AA4" w:rsidP="005E676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E6768">
              <w:rPr>
                <w:b/>
                <w:bCs/>
                <w:color w:val="FFFFFF"/>
              </w:rPr>
              <w:t>Revision Approval</w:t>
            </w:r>
          </w:p>
        </w:tc>
      </w:tr>
      <w:tr w:rsidR="00542AA4" w:rsidRPr="005E6768" w:rsidTr="00412FDA">
        <w:tc>
          <w:tcPr>
            <w:tcW w:w="218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412FDA" w:rsidP="005E676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1.0</w:t>
            </w:r>
          </w:p>
        </w:tc>
        <w:tc>
          <w:tcPr>
            <w:tcW w:w="2331" w:type="dxa"/>
            <w:gridSpan w:val="2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412FDA" w:rsidP="005E6768">
            <w:pPr>
              <w:spacing w:after="0" w:line="240" w:lineRule="auto"/>
            </w:pPr>
            <w:r>
              <w:t xml:space="preserve">      22-Jun-16</w:t>
            </w:r>
          </w:p>
        </w:tc>
        <w:tc>
          <w:tcPr>
            <w:tcW w:w="2043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412FDA" w:rsidP="005E6768">
            <w:pPr>
              <w:spacing w:after="0" w:line="240" w:lineRule="auto"/>
            </w:pPr>
            <w:r>
              <w:t xml:space="preserve">Alex Addington </w:t>
            </w: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  <w:tr w:rsidR="00542AA4" w:rsidRPr="005E6768" w:rsidTr="005E6768"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gridSpan w:val="2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  <w:tr w:rsidR="00542AA4" w:rsidRPr="005E6768" w:rsidTr="005E6768">
        <w:tc>
          <w:tcPr>
            <w:tcW w:w="218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gridSpan w:val="2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  <w:tc>
          <w:tcPr>
            <w:tcW w:w="2187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42AA4" w:rsidRPr="005E6768" w:rsidRDefault="00542AA4" w:rsidP="005E6768">
            <w:pPr>
              <w:spacing w:after="0" w:line="240" w:lineRule="auto"/>
            </w:pPr>
          </w:p>
        </w:tc>
      </w:tr>
    </w:tbl>
    <w:p w:rsidR="00542AA4" w:rsidRDefault="00542AA4" w:rsidP="006A10C3"/>
    <w:p w:rsidR="00542AA4" w:rsidRDefault="006A10C3" w:rsidP="00542AA4">
      <w:pPr>
        <w:jc w:val="both"/>
      </w:pPr>
      <w:r>
        <w:br w:type="page"/>
      </w:r>
    </w:p>
    <w:sdt>
      <w:sdtPr>
        <w:rPr>
          <w:rFonts w:ascii="Calibri" w:hAnsi="Calibri"/>
          <w:b w:val="0"/>
          <w:bCs w:val="0"/>
          <w:color w:val="464646"/>
          <w:sz w:val="24"/>
          <w:szCs w:val="22"/>
          <w:lang w:eastAsia="en-US"/>
        </w:rPr>
        <w:id w:val="172471934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53222" w:rsidRPr="00A53222" w:rsidRDefault="00A53222" w:rsidP="00D84855">
          <w:pPr>
            <w:pStyle w:val="TOCHeading"/>
            <w:numPr>
              <w:ilvl w:val="0"/>
              <w:numId w:val="0"/>
            </w:numPr>
            <w:ind w:left="432"/>
            <w:rPr>
              <w:rFonts w:ascii="Arial" w:hAnsi="Arial" w:cs="Arial"/>
              <w:sz w:val="44"/>
              <w:szCs w:val="44"/>
            </w:rPr>
          </w:pPr>
          <w:r w:rsidRPr="00A53222">
            <w:rPr>
              <w:rFonts w:ascii="Arial" w:hAnsi="Arial" w:cs="Arial"/>
              <w:sz w:val="44"/>
              <w:szCs w:val="44"/>
            </w:rPr>
            <w:t>Contents</w:t>
          </w:r>
        </w:p>
        <w:p w:rsidR="00D84855" w:rsidRDefault="00A5322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359583" w:history="1">
            <w:r w:rsidR="00D84855" w:rsidRPr="004F7A2B">
              <w:rPr>
                <w:rStyle w:val="Hyperlink"/>
                <w:noProof/>
              </w:rPr>
              <w:t>1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Objective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_Toc454359583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3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D84855" w:rsidRDefault="0015445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4359584" w:history="1">
            <w:r w:rsidR="00D84855" w:rsidRPr="004F7A2B">
              <w:rPr>
                <w:rStyle w:val="Hyperlink"/>
                <w:noProof/>
              </w:rPr>
              <w:t>2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Password Reset Process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_Toc454359584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3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D84855" w:rsidRDefault="00154452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4359585" w:history="1">
            <w:r w:rsidR="00D84855" w:rsidRPr="004F7A2B">
              <w:rPr>
                <w:rStyle w:val="Hyperlink"/>
                <w:noProof/>
              </w:rPr>
              <w:t>2.1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Set Up Challenge Questions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_Toc454359585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3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D84855" w:rsidRDefault="00154452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4359586" w:history="1">
            <w:r w:rsidR="00D84855" w:rsidRPr="004F7A2B">
              <w:rPr>
                <w:rStyle w:val="Hyperlink"/>
                <w:noProof/>
              </w:rPr>
              <w:t>2.2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Resetting Password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_Toc454359586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6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D84855" w:rsidRDefault="00154452">
          <w:pPr>
            <w:pStyle w:val="TOC2"/>
            <w:tabs>
              <w:tab w:val="left" w:pos="8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4359587" w:history="1">
            <w:r w:rsidR="00D84855" w:rsidRPr="004F7A2B">
              <w:rPr>
                <w:rStyle w:val="Hyperlink"/>
                <w:noProof/>
              </w:rPr>
              <w:t>2.3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Confirmation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_Toc454359587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7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D84855" w:rsidRDefault="0015445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54359588" w:history="1">
            <w:r w:rsidR="00D84855" w:rsidRPr="004F7A2B">
              <w:rPr>
                <w:rStyle w:val="Hyperlink"/>
                <w:noProof/>
              </w:rPr>
              <w:t>3</w:t>
            </w:r>
            <w:r w:rsidR="00D8485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D84855" w:rsidRPr="004F7A2B">
              <w:rPr>
                <w:rStyle w:val="Hyperlink"/>
                <w:noProof/>
              </w:rPr>
              <w:t>Contacts</w:t>
            </w:r>
            <w:r w:rsidR="00D84855">
              <w:rPr>
                <w:noProof/>
                <w:webHidden/>
              </w:rPr>
              <w:tab/>
            </w:r>
            <w:r w:rsidR="00D84855">
              <w:rPr>
                <w:noProof/>
                <w:webHidden/>
              </w:rPr>
              <w:fldChar w:fldCharType="begin"/>
            </w:r>
            <w:r w:rsidR="00D84855">
              <w:rPr>
                <w:noProof/>
                <w:webHidden/>
              </w:rPr>
              <w:instrText xml:space="preserve"> PAGEREF _Toc454359588 \h </w:instrText>
            </w:r>
            <w:r w:rsidR="00D84855">
              <w:rPr>
                <w:noProof/>
                <w:webHidden/>
              </w:rPr>
            </w:r>
            <w:r w:rsidR="00D84855">
              <w:rPr>
                <w:noProof/>
                <w:webHidden/>
              </w:rPr>
              <w:fldChar w:fldCharType="separate"/>
            </w:r>
            <w:r w:rsidR="00D84855">
              <w:rPr>
                <w:noProof/>
                <w:webHidden/>
              </w:rPr>
              <w:t>7</w:t>
            </w:r>
            <w:r w:rsidR="00D84855">
              <w:rPr>
                <w:noProof/>
                <w:webHidden/>
              </w:rPr>
              <w:fldChar w:fldCharType="end"/>
            </w:r>
          </w:hyperlink>
        </w:p>
        <w:p w:rsidR="00A53222" w:rsidRDefault="00A53222">
          <w:r>
            <w:rPr>
              <w:b/>
              <w:bCs/>
              <w:noProof/>
            </w:rPr>
            <w:fldChar w:fldCharType="end"/>
          </w:r>
        </w:p>
      </w:sdtContent>
    </w:sdt>
    <w:p w:rsidR="006A10C3" w:rsidRPr="006A10C3" w:rsidRDefault="00247BC4" w:rsidP="00F10DB5">
      <w:pPr>
        <w:rPr>
          <w:b/>
          <w:bCs/>
          <w:noProof/>
        </w:rPr>
      </w:pPr>
      <w:r>
        <w:rPr>
          <w:b/>
          <w:bCs/>
          <w:noProof/>
        </w:rPr>
        <w:br w:type="page"/>
      </w:r>
      <w:bookmarkEnd w:id="0"/>
    </w:p>
    <w:p w:rsidR="00027DF3" w:rsidRDefault="00BE56B3" w:rsidP="00BE56B3">
      <w:pPr>
        <w:pStyle w:val="Heading1"/>
      </w:pPr>
      <w:bookmarkStart w:id="1" w:name="_Toc454359583"/>
      <w:r>
        <w:t>Objective</w:t>
      </w:r>
      <w:bookmarkEnd w:id="1"/>
    </w:p>
    <w:p w:rsidR="00BE56B3" w:rsidRPr="00BE56B3" w:rsidRDefault="00BE56B3" w:rsidP="00BE56B3">
      <w:r>
        <w:t xml:space="preserve">The objective of this document is to show users how to reset their password and set up challenge questions </w:t>
      </w:r>
      <w:r w:rsidR="00D84855">
        <w:t>for iTIMS2 and SCTMS</w:t>
      </w:r>
      <w:r>
        <w:t xml:space="preserve">. </w:t>
      </w:r>
    </w:p>
    <w:p w:rsidR="00BE56B3" w:rsidRDefault="00BE56B3" w:rsidP="00BE56B3">
      <w:pPr>
        <w:pStyle w:val="Heading1"/>
      </w:pPr>
      <w:bookmarkStart w:id="2" w:name="_Toc454359584"/>
      <w:r>
        <w:t>Password Reset Process</w:t>
      </w:r>
      <w:bookmarkEnd w:id="2"/>
    </w:p>
    <w:p w:rsidR="00BE56B3" w:rsidRDefault="00BE56B3" w:rsidP="00BE56B3">
      <w:pPr>
        <w:pStyle w:val="Heading2"/>
      </w:pPr>
      <w:bookmarkStart w:id="3" w:name="_Toc454359585"/>
      <w:r>
        <w:t>Set Up Challenge Questions</w:t>
      </w:r>
      <w:bookmarkEnd w:id="3"/>
    </w:p>
    <w:p w:rsidR="00BE56B3" w:rsidRDefault="00BE56B3" w:rsidP="00BE56B3">
      <w:r>
        <w:t xml:space="preserve">Users can access the Identity Self Service Portal by way of </w:t>
      </w:r>
      <w:hyperlink r:id="rId12" w:history="1">
        <w:r w:rsidRPr="00543BCB">
          <w:rPr>
            <w:rStyle w:val="Hyperlink"/>
          </w:rPr>
          <w:t>http://oim.scgts.com/identity</w:t>
        </w:r>
      </w:hyperlink>
      <w:r>
        <w:t xml:space="preserve">.  The </w:t>
      </w:r>
      <w:r w:rsidRPr="00BE56B3">
        <w:rPr>
          <w:b/>
        </w:rPr>
        <w:t>User ID</w:t>
      </w:r>
      <w:r>
        <w:rPr>
          <w:b/>
        </w:rPr>
        <w:t xml:space="preserve"> </w:t>
      </w:r>
      <w:r>
        <w:t xml:space="preserve">and </w:t>
      </w:r>
      <w:r>
        <w:rPr>
          <w:b/>
        </w:rPr>
        <w:t>Pass</w:t>
      </w:r>
      <w:bookmarkStart w:id="4" w:name="_GoBack"/>
      <w:bookmarkEnd w:id="4"/>
      <w:r>
        <w:rPr>
          <w:b/>
        </w:rPr>
        <w:t>word</w:t>
      </w:r>
      <w:r>
        <w:t xml:space="preserve"> are the same as your iTIMS2 or SCTMS login. </w:t>
      </w:r>
    </w:p>
    <w:p w:rsidR="00B43D05" w:rsidRDefault="00B43D05" w:rsidP="00B43D05">
      <w:pPr>
        <w:rPr>
          <w:color w:val="002060"/>
          <w:sz w:val="22"/>
        </w:rPr>
      </w:pPr>
      <w:r w:rsidRPr="00B43D05">
        <w:rPr>
          <w:b/>
          <w:color w:val="000000" w:themeColor="text1"/>
          <w:u w:val="single"/>
        </w:rPr>
        <w:t xml:space="preserve">Note:  </w:t>
      </w:r>
      <w:r w:rsidRPr="00B43D05">
        <w:rPr>
          <w:color w:val="000000" w:themeColor="text1"/>
        </w:rPr>
        <w:t>If the user has multiple accounts to login into ITIMS/</w:t>
      </w:r>
      <w:r>
        <w:rPr>
          <w:color w:val="000000" w:themeColor="text1"/>
        </w:rPr>
        <w:t>SCTMS, they will have to follow the below steps for</w:t>
      </w:r>
      <w:r w:rsidRPr="00B43D05">
        <w:rPr>
          <w:color w:val="000000" w:themeColor="text1"/>
        </w:rPr>
        <w:t xml:space="preserve"> </w:t>
      </w:r>
      <w:r w:rsidRPr="00B43D05">
        <w:rPr>
          <w:color w:val="000000" w:themeColor="text1"/>
          <w:u w:val="single"/>
        </w:rPr>
        <w:t>all</w:t>
      </w:r>
      <w:r w:rsidRPr="00B43D05">
        <w:rPr>
          <w:color w:val="000000" w:themeColor="text1"/>
        </w:rPr>
        <w:t xml:space="preserve"> their individual accounts.</w:t>
      </w:r>
    </w:p>
    <w:p w:rsidR="001E6C4F" w:rsidRDefault="00BC1C35" w:rsidP="00027DF3">
      <w:r>
        <w:rPr>
          <w:noProof/>
        </w:rPr>
        <w:drawing>
          <wp:inline distT="0" distB="0" distL="0" distR="0" wp14:anchorId="5B8C58E1" wp14:editId="29FDC815">
            <wp:extent cx="5486400" cy="338738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2FC" w:rsidRDefault="00EA22FC" w:rsidP="00027DF3"/>
    <w:p w:rsidR="00EA22FC" w:rsidRDefault="00EA22FC" w:rsidP="00027DF3"/>
    <w:p w:rsidR="00EA22FC" w:rsidRDefault="00EA22FC" w:rsidP="00027DF3"/>
    <w:p w:rsidR="00EA22FC" w:rsidRDefault="00EA22FC" w:rsidP="00027DF3"/>
    <w:p w:rsidR="00EA22FC" w:rsidRDefault="00EA22FC" w:rsidP="00027DF3"/>
    <w:p w:rsidR="00EA22FC" w:rsidRDefault="00EA22FC" w:rsidP="00027DF3"/>
    <w:p w:rsidR="001E6C4F" w:rsidRDefault="00BE56B3" w:rsidP="00027DF3">
      <w:r>
        <w:t>After successfu</w:t>
      </w:r>
      <w:r w:rsidR="001E6C4F">
        <w:t>l</w:t>
      </w:r>
      <w:r>
        <w:t>l</w:t>
      </w:r>
      <w:r w:rsidR="001E6C4F">
        <w:t>y</w:t>
      </w:r>
      <w:r>
        <w:t xml:space="preserve"> logging in, users will be brought to the home screen. From here, they </w:t>
      </w:r>
      <w:r w:rsidR="001E6C4F">
        <w:t xml:space="preserve">will click the </w:t>
      </w:r>
      <w:r w:rsidR="001E6C4F">
        <w:rPr>
          <w:b/>
        </w:rPr>
        <w:t xml:space="preserve">My Information </w:t>
      </w:r>
      <w:r w:rsidR="001E6C4F">
        <w:t xml:space="preserve">icon (shown below). </w:t>
      </w:r>
    </w:p>
    <w:p w:rsidR="00027DF3" w:rsidRPr="00027DF3" w:rsidRDefault="00BC1C35" w:rsidP="00027DF3">
      <w:r>
        <w:rPr>
          <w:noProof/>
        </w:rPr>
        <w:drawing>
          <wp:inline distT="0" distB="0" distL="0" distR="0" wp14:anchorId="70A59ECB" wp14:editId="013E1A6E">
            <wp:extent cx="3400000" cy="447619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000" cy="4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56B3">
        <w:t xml:space="preserve"> </w:t>
      </w:r>
    </w:p>
    <w:p w:rsidR="00027DF3" w:rsidRDefault="001E6C4F" w:rsidP="00027DF3">
      <w:r>
        <w:t xml:space="preserve">Users are then brought to the </w:t>
      </w:r>
      <w:r>
        <w:rPr>
          <w:b/>
        </w:rPr>
        <w:t>My Information</w:t>
      </w:r>
      <w:r>
        <w:t xml:space="preserve"> page. </w:t>
      </w:r>
      <w:r w:rsidR="00E61633">
        <w:t xml:space="preserve">At the bottom of the page, you will see your name with two expandable categories underneath. First, expand the </w:t>
      </w:r>
      <w:r w:rsidR="00E61633" w:rsidRPr="00E61633">
        <w:rPr>
          <w:b/>
        </w:rPr>
        <w:t>Challenge Questions</w:t>
      </w:r>
      <w:r w:rsidR="00E61633">
        <w:t xml:space="preserve"> section.  Users will select and answer 3 standard security questions. These include:</w:t>
      </w:r>
    </w:p>
    <w:p w:rsidR="00E61633" w:rsidRDefault="00E61633" w:rsidP="00E61633">
      <w:pPr>
        <w:pStyle w:val="Bullets"/>
      </w:pPr>
      <w:r>
        <w:t>What is the city of your birth?</w:t>
      </w:r>
    </w:p>
    <w:p w:rsidR="00E61633" w:rsidRDefault="00E61633" w:rsidP="00E61633">
      <w:pPr>
        <w:pStyle w:val="Bullets"/>
      </w:pPr>
      <w:r>
        <w:t>What is your favorite color?</w:t>
      </w:r>
    </w:p>
    <w:p w:rsidR="00E61633" w:rsidRDefault="00E61633" w:rsidP="00E61633">
      <w:pPr>
        <w:pStyle w:val="Bullets"/>
      </w:pPr>
      <w:r>
        <w:t>What is the name of you</w:t>
      </w:r>
      <w:r w:rsidR="00C5061D">
        <w:t>r</w:t>
      </w:r>
      <w:r>
        <w:t xml:space="preserve"> pet?</w:t>
      </w:r>
    </w:p>
    <w:p w:rsidR="00E61633" w:rsidRDefault="00E61633" w:rsidP="00E61633">
      <w:pPr>
        <w:pStyle w:val="Bullets"/>
        <w:numPr>
          <w:ilvl w:val="0"/>
          <w:numId w:val="0"/>
        </w:numPr>
      </w:pPr>
    </w:p>
    <w:p w:rsidR="00534A79" w:rsidRDefault="00534A79" w:rsidP="00E61633">
      <w:pPr>
        <w:pStyle w:val="Bullets"/>
        <w:numPr>
          <w:ilvl w:val="0"/>
          <w:numId w:val="0"/>
        </w:numPr>
      </w:pPr>
    </w:p>
    <w:p w:rsidR="00534A79" w:rsidRDefault="00534A79" w:rsidP="00E61633">
      <w:pPr>
        <w:pStyle w:val="Bullets"/>
        <w:numPr>
          <w:ilvl w:val="0"/>
          <w:numId w:val="0"/>
        </w:numPr>
      </w:pPr>
    </w:p>
    <w:p w:rsidR="00EA22FC" w:rsidRDefault="00EA22FC" w:rsidP="00E61633">
      <w:pPr>
        <w:pStyle w:val="Bullets"/>
        <w:numPr>
          <w:ilvl w:val="0"/>
          <w:numId w:val="0"/>
        </w:numPr>
      </w:pPr>
    </w:p>
    <w:p w:rsidR="00EA22FC" w:rsidRDefault="00EA22FC" w:rsidP="00E61633">
      <w:pPr>
        <w:pStyle w:val="Bullets"/>
        <w:numPr>
          <w:ilvl w:val="0"/>
          <w:numId w:val="0"/>
        </w:numPr>
      </w:pPr>
    </w:p>
    <w:p w:rsidR="00EA22FC" w:rsidRDefault="00EA22FC" w:rsidP="00E61633">
      <w:pPr>
        <w:pStyle w:val="Bullets"/>
        <w:numPr>
          <w:ilvl w:val="0"/>
          <w:numId w:val="0"/>
        </w:numPr>
      </w:pPr>
    </w:p>
    <w:p w:rsidR="00EA22FC" w:rsidRDefault="00EA22FC" w:rsidP="00E61633">
      <w:pPr>
        <w:pStyle w:val="Bullets"/>
        <w:numPr>
          <w:ilvl w:val="0"/>
          <w:numId w:val="0"/>
        </w:numPr>
      </w:pPr>
    </w:p>
    <w:p w:rsidR="00EA22FC" w:rsidRDefault="00EA22FC" w:rsidP="00E61633">
      <w:pPr>
        <w:pStyle w:val="Bullets"/>
        <w:numPr>
          <w:ilvl w:val="0"/>
          <w:numId w:val="0"/>
        </w:numPr>
      </w:pPr>
    </w:p>
    <w:p w:rsidR="00534A79" w:rsidRDefault="00534A79" w:rsidP="00E61633">
      <w:pPr>
        <w:pStyle w:val="Bullets"/>
        <w:numPr>
          <w:ilvl w:val="0"/>
          <w:numId w:val="0"/>
        </w:numPr>
      </w:pPr>
    </w:p>
    <w:p w:rsidR="00E61633" w:rsidRDefault="00E61633" w:rsidP="00E61633">
      <w:pPr>
        <w:pStyle w:val="Bullets"/>
        <w:numPr>
          <w:ilvl w:val="0"/>
          <w:numId w:val="0"/>
        </w:numPr>
      </w:pPr>
      <w:r>
        <w:t>Once users have completed the 3 questions and answers</w:t>
      </w:r>
      <w:r w:rsidR="00C5061D">
        <w:t>, and clicked out of the text boxes</w:t>
      </w:r>
      <w:r>
        <w:t xml:space="preserve">, </w:t>
      </w:r>
      <w:r w:rsidR="00C5061D">
        <w:t>users can then</w:t>
      </w:r>
      <w:r>
        <w:t xml:space="preserve"> click the </w:t>
      </w:r>
      <w:r w:rsidRPr="00E61633">
        <w:rPr>
          <w:b/>
        </w:rPr>
        <w:t>Apply</w:t>
      </w:r>
      <w:r>
        <w:rPr>
          <w:b/>
        </w:rPr>
        <w:t xml:space="preserve"> </w:t>
      </w:r>
      <w:r>
        <w:t xml:space="preserve">button that is highlighted in green. </w:t>
      </w:r>
    </w:p>
    <w:p w:rsidR="00E61633" w:rsidRDefault="00E61633" w:rsidP="00E61633">
      <w:pPr>
        <w:pStyle w:val="Bullets"/>
        <w:numPr>
          <w:ilvl w:val="0"/>
          <w:numId w:val="0"/>
        </w:numPr>
      </w:pPr>
    </w:p>
    <w:p w:rsidR="00E61633" w:rsidRDefault="00534A79" w:rsidP="00E61633">
      <w:pPr>
        <w:pStyle w:val="Bullets"/>
        <w:numPr>
          <w:ilvl w:val="0"/>
          <w:numId w:val="0"/>
        </w:numPr>
        <w:rPr>
          <w:noProof/>
        </w:rPr>
      </w:pPr>
      <w:r w:rsidRPr="00F07CD4">
        <w:rPr>
          <w:noProof/>
        </w:rPr>
        <w:drawing>
          <wp:inline distT="0" distB="0" distL="0" distR="0" wp14:anchorId="62C6B2F1" wp14:editId="7BCBC25B">
            <wp:extent cx="5819140" cy="2158365"/>
            <wp:effectExtent l="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" t="63965" r="1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33" w:rsidRPr="00E61633" w:rsidRDefault="00E61633" w:rsidP="00E61633">
      <w:pPr>
        <w:pStyle w:val="Bullets"/>
        <w:numPr>
          <w:ilvl w:val="0"/>
          <w:numId w:val="0"/>
        </w:numPr>
      </w:pPr>
    </w:p>
    <w:p w:rsidR="00AA1125" w:rsidRDefault="00534A79" w:rsidP="006A10C3">
      <w:r>
        <w:t xml:space="preserve">Once </w:t>
      </w:r>
      <w:r>
        <w:rPr>
          <w:b/>
        </w:rPr>
        <w:t>Apply</w:t>
      </w:r>
      <w:r>
        <w:t xml:space="preserve"> is clicked, you will see a success message in the top, left-hand corner of your screen. Your answers to the challenge questions will disappear, but are stored by the system. </w:t>
      </w:r>
    </w:p>
    <w:p w:rsidR="00534A79" w:rsidRPr="00F07CD4" w:rsidRDefault="00BC1C35" w:rsidP="006A10C3">
      <w:pPr>
        <w:rPr>
          <w:noProof/>
        </w:rPr>
      </w:pPr>
      <w:r>
        <w:rPr>
          <w:noProof/>
        </w:rPr>
        <w:drawing>
          <wp:inline distT="0" distB="0" distL="0" distR="0" wp14:anchorId="204C944B" wp14:editId="551AC9A2">
            <wp:extent cx="5486400" cy="325491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A79" w:rsidRDefault="00EA22FC" w:rsidP="00EA22FC">
      <w:pPr>
        <w:pStyle w:val="Heading2"/>
      </w:pPr>
      <w:bookmarkStart w:id="5" w:name="_Toc454359586"/>
      <w:r>
        <w:t>Resetting Password</w:t>
      </w:r>
      <w:bookmarkEnd w:id="5"/>
    </w:p>
    <w:p w:rsidR="00EA22FC" w:rsidRDefault="00EA22FC" w:rsidP="00EA22FC">
      <w:r>
        <w:t>On the</w:t>
      </w:r>
      <w:r>
        <w:rPr>
          <w:b/>
        </w:rPr>
        <w:t xml:space="preserve"> My Information </w:t>
      </w:r>
      <w:r>
        <w:t xml:space="preserve">page, users need to expand the </w:t>
      </w:r>
      <w:r>
        <w:rPr>
          <w:b/>
        </w:rPr>
        <w:t xml:space="preserve">Change Password </w:t>
      </w:r>
      <w:r>
        <w:t xml:space="preserve">section, located at the bottom of the page (directly under the </w:t>
      </w:r>
      <w:r>
        <w:rPr>
          <w:b/>
        </w:rPr>
        <w:t>Challenge Questions</w:t>
      </w:r>
      <w:r>
        <w:t xml:space="preserve"> section). </w:t>
      </w:r>
      <w:r w:rsidR="00A37C9A">
        <w:t xml:space="preserve"> There are 3 required fields in this section:</w:t>
      </w:r>
    </w:p>
    <w:p w:rsidR="00A37C9A" w:rsidRDefault="00A37C9A" w:rsidP="00A37C9A">
      <w:pPr>
        <w:pStyle w:val="Bullets"/>
      </w:pPr>
      <w:r>
        <w:t>Old Password</w:t>
      </w:r>
    </w:p>
    <w:p w:rsidR="00A37C9A" w:rsidRDefault="00A37C9A" w:rsidP="00A37C9A">
      <w:pPr>
        <w:pStyle w:val="Bullets"/>
      </w:pPr>
      <w:r>
        <w:t>New Password</w:t>
      </w:r>
    </w:p>
    <w:p w:rsidR="00A37C9A" w:rsidRDefault="00A37C9A" w:rsidP="00A37C9A">
      <w:pPr>
        <w:pStyle w:val="Bullets"/>
      </w:pPr>
      <w:r>
        <w:t>Confirm New Password</w:t>
      </w:r>
    </w:p>
    <w:p w:rsidR="00A37C9A" w:rsidRDefault="00A37C9A" w:rsidP="00A37C9A">
      <w:pPr>
        <w:pStyle w:val="Bullets"/>
        <w:numPr>
          <w:ilvl w:val="0"/>
          <w:numId w:val="0"/>
        </w:numPr>
      </w:pPr>
    </w:p>
    <w:p w:rsidR="00A37C9A" w:rsidRDefault="00A37C9A" w:rsidP="00A37C9A">
      <w:pPr>
        <w:pStyle w:val="Bullets"/>
        <w:numPr>
          <w:ilvl w:val="0"/>
          <w:numId w:val="0"/>
        </w:numPr>
      </w:pPr>
    </w:p>
    <w:p w:rsidR="00A37C9A" w:rsidRDefault="00A37C9A" w:rsidP="00A37C9A">
      <w:pPr>
        <w:pStyle w:val="Bullets"/>
        <w:numPr>
          <w:ilvl w:val="0"/>
          <w:numId w:val="0"/>
        </w:numPr>
      </w:pPr>
      <w:r>
        <w:t>New passwords must meet the following criteria:</w:t>
      </w:r>
    </w:p>
    <w:p w:rsidR="00A37C9A" w:rsidRDefault="00A37C9A" w:rsidP="00A37C9A">
      <w:pPr>
        <w:pStyle w:val="Bullets"/>
        <w:numPr>
          <w:ilvl w:val="0"/>
          <w:numId w:val="0"/>
        </w:numPr>
      </w:pPr>
    </w:p>
    <w:p w:rsidR="00A37C9A" w:rsidRDefault="00A37C9A" w:rsidP="00A37C9A">
      <w:pPr>
        <w:pStyle w:val="Bullets"/>
      </w:pPr>
      <w:r>
        <w:t>Cannot be one of you last 5 used passwords</w:t>
      </w:r>
    </w:p>
    <w:p w:rsidR="00A37C9A" w:rsidRDefault="00A37C9A" w:rsidP="00A37C9A">
      <w:pPr>
        <w:pStyle w:val="Bullets"/>
      </w:pPr>
      <w:r>
        <w:t>Must meet the minimum length of 6 characters</w:t>
      </w:r>
    </w:p>
    <w:p w:rsidR="00A37C9A" w:rsidRDefault="00A37C9A" w:rsidP="00A37C9A">
      <w:pPr>
        <w:pStyle w:val="Bullets"/>
      </w:pPr>
      <w:r>
        <w:t>Must include a minimum 1 numeric character</w:t>
      </w:r>
    </w:p>
    <w:p w:rsidR="00A37C9A" w:rsidRDefault="00A37C9A" w:rsidP="00A37C9A">
      <w:pPr>
        <w:pStyle w:val="Bullets"/>
      </w:pPr>
      <w:r>
        <w:t>Password must not match or contain last name</w:t>
      </w:r>
    </w:p>
    <w:p w:rsidR="00A37C9A" w:rsidRDefault="00A37C9A" w:rsidP="00A37C9A">
      <w:pPr>
        <w:pStyle w:val="Bullets"/>
      </w:pPr>
      <w:r>
        <w:t>Password must not match or contain user ID</w:t>
      </w:r>
    </w:p>
    <w:p w:rsidR="00A37C9A" w:rsidRDefault="00A37C9A" w:rsidP="00A37C9A">
      <w:pPr>
        <w:pStyle w:val="Bullets"/>
        <w:numPr>
          <w:ilvl w:val="0"/>
          <w:numId w:val="0"/>
        </w:numPr>
      </w:pPr>
    </w:p>
    <w:p w:rsidR="00A37C9A" w:rsidRDefault="00A37C9A" w:rsidP="00A37C9A">
      <w:pPr>
        <w:pStyle w:val="Bullets"/>
        <w:numPr>
          <w:ilvl w:val="0"/>
          <w:numId w:val="0"/>
        </w:numPr>
      </w:pPr>
      <w:r>
        <w:t>Once you have entered the information that meets the criteria</w:t>
      </w:r>
      <w:r w:rsidR="00C5061D">
        <w:t xml:space="preserve"> and the user is clicked out of the text box</w:t>
      </w:r>
      <w:r>
        <w:t xml:space="preserve">, you can click the </w:t>
      </w:r>
      <w:r>
        <w:rPr>
          <w:b/>
        </w:rPr>
        <w:t>Apply</w:t>
      </w:r>
      <w:r>
        <w:t xml:space="preserve"> </w:t>
      </w:r>
      <w:r w:rsidR="00A53222">
        <w:t xml:space="preserve">button that is highlighted in green. </w:t>
      </w:r>
    </w:p>
    <w:p w:rsidR="00A37C9A" w:rsidRDefault="00A37C9A" w:rsidP="00A37C9A">
      <w:pPr>
        <w:pStyle w:val="Bullets"/>
        <w:numPr>
          <w:ilvl w:val="0"/>
          <w:numId w:val="0"/>
        </w:numPr>
        <w:rPr>
          <w:noProof/>
        </w:rPr>
      </w:pPr>
    </w:p>
    <w:p w:rsidR="00A37C9A" w:rsidRDefault="00A37C9A" w:rsidP="00A37C9A">
      <w:pPr>
        <w:pStyle w:val="Bullets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37D91B83" wp14:editId="1F014B7B">
            <wp:extent cx="5486156" cy="1953178"/>
            <wp:effectExtent l="0" t="0" r="63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64330"/>
                    <a:stretch/>
                  </pic:blipFill>
                  <pic:spPr bwMode="auto">
                    <a:xfrm>
                      <a:off x="0" y="0"/>
                      <a:ext cx="5486400" cy="195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C9A" w:rsidRDefault="00A37C9A" w:rsidP="00A37C9A">
      <w:pPr>
        <w:pStyle w:val="Bullets"/>
        <w:numPr>
          <w:ilvl w:val="0"/>
          <w:numId w:val="0"/>
        </w:numPr>
      </w:pPr>
    </w:p>
    <w:p w:rsidR="00A53222" w:rsidRPr="00A37C9A" w:rsidRDefault="00A53222" w:rsidP="00A53222">
      <w:pPr>
        <w:pStyle w:val="Bullets"/>
        <w:numPr>
          <w:ilvl w:val="0"/>
          <w:numId w:val="0"/>
        </w:numPr>
      </w:pPr>
      <w:r>
        <w:t xml:space="preserve">Once </w:t>
      </w:r>
      <w:r>
        <w:rPr>
          <w:b/>
        </w:rPr>
        <w:t>Apply</w:t>
      </w:r>
      <w:r>
        <w:t xml:space="preserve"> is clicked, you will see a success message in the top, left-hand corner of your screen. The values you entered will disappear from the page, but will be stored by the system. </w:t>
      </w:r>
    </w:p>
    <w:p w:rsidR="00A53222" w:rsidRDefault="00A53222" w:rsidP="00A53222">
      <w:pPr>
        <w:rPr>
          <w:noProof/>
        </w:rPr>
      </w:pPr>
    </w:p>
    <w:p w:rsidR="00A37C9A" w:rsidRDefault="00BC1C35" w:rsidP="00A53222">
      <w:r>
        <w:rPr>
          <w:noProof/>
        </w:rPr>
        <w:drawing>
          <wp:inline distT="0" distB="0" distL="0" distR="0" wp14:anchorId="241BCF39" wp14:editId="56E5DEEF">
            <wp:extent cx="5486400" cy="3689252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2FC" w:rsidRDefault="00F343E3" w:rsidP="00A53222">
      <w:pPr>
        <w:pStyle w:val="Heading2"/>
      </w:pPr>
      <w:bookmarkStart w:id="6" w:name="_Toc454359587"/>
      <w:r>
        <w:t>Confi</w:t>
      </w:r>
      <w:r w:rsidR="00A53222">
        <w:t>rmation</w:t>
      </w:r>
      <w:bookmarkEnd w:id="6"/>
      <w:r w:rsidR="00A53222">
        <w:t xml:space="preserve"> </w:t>
      </w:r>
    </w:p>
    <w:p w:rsidR="00D84855" w:rsidRPr="00D84855" w:rsidRDefault="00A53222" w:rsidP="00A53222">
      <w:pPr>
        <w:rPr>
          <w:rStyle w:val="Hyperlink"/>
          <w:color w:val="464646"/>
          <w:u w:val="none"/>
        </w:rPr>
      </w:pPr>
      <w:r>
        <w:t>After completing the password change, please log in to the iTIMS2</w:t>
      </w:r>
      <w:r w:rsidR="00D84855">
        <w:t xml:space="preserve"> or SCTMS</w:t>
      </w:r>
      <w:r>
        <w:t xml:space="preserve"> application using your new, updated password. Users can access th</w:t>
      </w:r>
      <w:r w:rsidR="00D84855">
        <w:t xml:space="preserve">e system with the following link </w:t>
      </w:r>
      <w:hyperlink r:id="rId19" w:history="1">
        <w:r w:rsidR="00D84855" w:rsidRPr="00861003">
          <w:rPr>
            <w:rStyle w:val="Hyperlink"/>
          </w:rPr>
          <w:t>https://itims2.scgts.com</w:t>
        </w:r>
      </w:hyperlink>
      <w:r w:rsidR="00D84855">
        <w:t xml:space="preserve">. </w:t>
      </w:r>
    </w:p>
    <w:p w:rsidR="00A53222" w:rsidRDefault="00A53222" w:rsidP="00A53222">
      <w:pPr>
        <w:pStyle w:val="Heading1"/>
      </w:pPr>
      <w:bookmarkStart w:id="7" w:name="_Toc454359588"/>
      <w:r>
        <w:t>Contacts</w:t>
      </w:r>
      <w:bookmarkEnd w:id="7"/>
    </w:p>
    <w:p w:rsidR="00A53222" w:rsidRPr="00A53222" w:rsidRDefault="00A53222" w:rsidP="00A53222">
      <w:r>
        <w:t xml:space="preserve">Please contact the SCGTS Helpdesk at </w:t>
      </w:r>
      <w:hyperlink r:id="rId20" w:history="1">
        <w:r w:rsidRPr="00543BCB">
          <w:rPr>
            <w:rStyle w:val="Hyperlink"/>
          </w:rPr>
          <w:t>helpdesk@scgts.com</w:t>
        </w:r>
      </w:hyperlink>
      <w:r>
        <w:t xml:space="preserve"> with any questions or issues. </w:t>
      </w:r>
    </w:p>
    <w:sectPr w:rsidR="00A53222" w:rsidRPr="00A53222" w:rsidSect="006301AC">
      <w:headerReference w:type="default" r:id="rId21"/>
      <w:footerReference w:type="default" r:id="rId22"/>
      <w:endnotePr>
        <w:numFmt w:val="decimal"/>
      </w:endnotePr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452" w:rsidRDefault="00154452" w:rsidP="00B978C2">
      <w:pPr>
        <w:spacing w:after="0" w:line="240" w:lineRule="auto"/>
      </w:pPr>
      <w:r>
        <w:separator/>
      </w:r>
    </w:p>
  </w:endnote>
  <w:endnote w:type="continuationSeparator" w:id="0">
    <w:p w:rsidR="00154452" w:rsidRDefault="00154452" w:rsidP="00B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B7" w:rsidRPr="005E6768" w:rsidRDefault="008B33B7">
    <w:pPr>
      <w:pStyle w:val="Footer"/>
      <w:rPr>
        <w:color w:val="9A9A9A"/>
      </w:rPr>
    </w:pPr>
    <w:r w:rsidRPr="005E6768">
      <w:rPr>
        <w:color w:val="9A9A9A"/>
      </w:rPr>
      <w:t>Confidential</w:t>
    </w:r>
    <w:r w:rsidRPr="005E6768">
      <w:rPr>
        <w:color w:val="9A9A9A"/>
      </w:rPr>
      <w:tab/>
    </w:r>
    <w:r w:rsidRPr="005E6768">
      <w:rPr>
        <w:color w:val="9A9A9A"/>
      </w:rPr>
      <w:tab/>
    </w:r>
    <w:r w:rsidRPr="005E6768">
      <w:rPr>
        <w:color w:val="9A9A9A"/>
      </w:rPr>
      <w:fldChar w:fldCharType="begin"/>
    </w:r>
    <w:r w:rsidRPr="005E6768">
      <w:rPr>
        <w:color w:val="9A9A9A"/>
      </w:rPr>
      <w:instrText xml:space="preserve"> DATE </w:instrText>
    </w:r>
    <w:r w:rsidRPr="005E6768">
      <w:rPr>
        <w:color w:val="9A9A9A"/>
      </w:rPr>
      <w:fldChar w:fldCharType="separate"/>
    </w:r>
    <w:r w:rsidR="00B43D05">
      <w:rPr>
        <w:noProof/>
        <w:color w:val="9A9A9A"/>
      </w:rPr>
      <w:t>6/29/2016</w:t>
    </w:r>
    <w:r w:rsidRPr="005E6768">
      <w:rPr>
        <w:color w:val="9A9A9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452" w:rsidRDefault="00154452" w:rsidP="00B978C2">
      <w:pPr>
        <w:spacing w:after="0" w:line="240" w:lineRule="auto"/>
      </w:pPr>
      <w:r>
        <w:separator/>
      </w:r>
    </w:p>
  </w:footnote>
  <w:footnote w:type="continuationSeparator" w:id="0">
    <w:p w:rsidR="00154452" w:rsidRDefault="00154452" w:rsidP="00B9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B7" w:rsidRDefault="00534A79" w:rsidP="008B33B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363220</wp:posOffset>
              </wp:positionV>
              <wp:extent cx="5486400" cy="18605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860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B7" w:rsidRDefault="00A53222">
                          <w:pPr>
                            <w:spacing w:after="0" w:line="240" w:lineRule="auto"/>
                          </w:pPr>
                          <w:r w:rsidRPr="00A53222">
                            <w:t>iTIMS2 and SCTMS Password Reset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31" type="#_x0000_t202" style="position:absolute;margin-left:90pt;margin-top:28.6pt;width:6in;height:1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" o:allowincell="f" filled="f" stroked="f">
              <v:textbox style="mso-fit-shape-to-text:t" inset=",0,,0">
                <w:txbxContent>
                  <w:p w:rsidR="008B33B7" w:rsidRDefault="00A53222">
                    <w:pPr>
                      <w:spacing w:after="0" w:line="240" w:lineRule="auto"/>
                    </w:pPr>
                    <w:r w:rsidRPr="00A53222">
                      <w:t>iTIMS2 and SCTMS Password Reset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364490</wp:posOffset>
              </wp:positionV>
              <wp:extent cx="1143000" cy="186055"/>
              <wp:effectExtent l="0" t="0" r="0" b="4445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86055"/>
                      </a:xfrm>
                      <a:prstGeom prst="rect">
                        <a:avLst/>
                      </a:prstGeom>
                      <a:solidFill>
                        <a:srgbClr val="333298"/>
                      </a:solidFill>
                      <a:extLst/>
                    </wps:spPr>
                    <wps:txbx>
                      <w:txbxContent>
                        <w:p w:rsidR="008B33B7" w:rsidRPr="005E6768" w:rsidRDefault="008B33B7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</w:rPr>
                          </w:pPr>
                          <w:r w:rsidRPr="005E6768">
                            <w:rPr>
                              <w:color w:val="auto"/>
                            </w:rPr>
                            <w:fldChar w:fldCharType="begin"/>
                          </w:r>
                          <w:r w:rsidRPr="005E6768">
                            <w:instrText xml:space="preserve"> PAGE   \* MERGEFORMAT </w:instrText>
                          </w:r>
                          <w:r w:rsidRPr="005E6768">
                            <w:rPr>
                              <w:color w:val="auto"/>
                            </w:rPr>
                            <w:fldChar w:fldCharType="separate"/>
                          </w:r>
                          <w:r w:rsidR="00412FDA" w:rsidRPr="00412FDA">
                            <w:rPr>
                              <w:noProof/>
                              <w:color w:val="FFFFFF"/>
                            </w:rPr>
                            <w:t>1</w:t>
                          </w:r>
                          <w:r w:rsidRPr="005E6768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32" type="#_x0000_t202" style="position:absolute;margin-left:0;margin-top:28.7pt;width:90pt;height:1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" o:allowincell="f" fillcolor="#333298" stroked="f">
              <v:textbox style="mso-fit-shape-to-text:t" inset=",0,,0">
                <w:txbxContent>
                  <w:p w:rsidR="008B33B7" w:rsidRPr="005E6768" w:rsidRDefault="008B33B7">
                    <w:pPr>
                      <w:spacing w:after="0" w:line="240" w:lineRule="auto"/>
                      <w:jc w:val="right"/>
                      <w:rPr>
                        <w:color w:val="FFFFFF"/>
                      </w:rPr>
                    </w:pPr>
                    <w:r w:rsidRPr="005E6768">
                      <w:rPr>
                        <w:color w:val="auto"/>
                      </w:rPr>
                      <w:fldChar w:fldCharType="begin"/>
                    </w:r>
                    <w:r w:rsidRPr="005E6768">
                      <w:instrText xml:space="preserve"> PAGE   \* MERGEFORMAT </w:instrText>
                    </w:r>
                    <w:r w:rsidRPr="005E6768">
                      <w:rPr>
                        <w:color w:val="auto"/>
                      </w:rPr>
                      <w:fldChar w:fldCharType="separate"/>
                    </w:r>
                    <w:r w:rsidR="00412FDA" w:rsidRPr="00412FDA">
                      <w:rPr>
                        <w:noProof/>
                        <w:color w:val="FFFFFF"/>
                      </w:rPr>
                      <w:t>1</w:t>
                    </w:r>
                    <w:r w:rsidRPr="005E6768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9ACC0D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5128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BA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51021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BA10E6"/>
    <w:multiLevelType w:val="hybridMultilevel"/>
    <w:tmpl w:val="A068427A"/>
    <w:lvl w:ilvl="0" w:tplc="5596B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1E9"/>
    <w:multiLevelType w:val="multilevel"/>
    <w:tmpl w:val="7D603F3E"/>
    <w:styleLink w:val="Bulleted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33298"/>
        <w:u w:val="none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333298"/>
      </w:rPr>
    </w:lvl>
    <w:lvl w:ilvl="2">
      <w:start w:val="1"/>
      <w:numFmt w:val="bullet"/>
      <w:pStyle w:val="List3"/>
      <w:lvlText w:val="-"/>
      <w:lvlJc w:val="left"/>
      <w:pPr>
        <w:ind w:left="1080" w:hanging="360"/>
      </w:pPr>
      <w:rPr>
        <w:rFonts w:ascii="Courier New" w:hAnsi="Courier New" w:hint="default"/>
        <w:color w:val="333298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4">
      <w:start w:val="1"/>
      <w:numFmt w:val="bullet"/>
      <w:pStyle w:val="ListBullet5"/>
      <w:lvlText w:val="-"/>
      <w:lvlJc w:val="left"/>
      <w:pPr>
        <w:ind w:left="1800" w:hanging="360"/>
      </w:pPr>
      <w:rPr>
        <w:rFonts w:ascii="Courier New" w:hAnsi="Courier New" w:hint="default"/>
        <w:color w:val="333298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1C1871"/>
    <w:multiLevelType w:val="hybridMultilevel"/>
    <w:tmpl w:val="DDD61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562C9"/>
    <w:multiLevelType w:val="multilevel"/>
    <w:tmpl w:val="2DBCDA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65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94163C1"/>
    <w:multiLevelType w:val="hybridMultilevel"/>
    <w:tmpl w:val="3ECA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00CF9"/>
    <w:multiLevelType w:val="hybridMultilevel"/>
    <w:tmpl w:val="B540C7BC"/>
    <w:lvl w:ilvl="0" w:tplc="21B458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0B52"/>
    <w:multiLevelType w:val="hybridMultilevel"/>
    <w:tmpl w:val="07FEE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996405"/>
    <w:multiLevelType w:val="multilevel"/>
    <w:tmpl w:val="7D603F3E"/>
    <w:numStyleLink w:val="BulletedList"/>
  </w:abstractNum>
  <w:abstractNum w:abstractNumId="12" w15:restartNumberingAfterBreak="0">
    <w:nsid w:val="4CFF1993"/>
    <w:multiLevelType w:val="hybridMultilevel"/>
    <w:tmpl w:val="6A5002B6"/>
    <w:lvl w:ilvl="0" w:tplc="724099C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0340"/>
    <w:multiLevelType w:val="hybridMultilevel"/>
    <w:tmpl w:val="D3EE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6669"/>
    <w:multiLevelType w:val="hybridMultilevel"/>
    <w:tmpl w:val="15D61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43E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EC4398"/>
    <w:multiLevelType w:val="hybridMultilevel"/>
    <w:tmpl w:val="E55EC81C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B19E9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852F6"/>
    <w:multiLevelType w:val="multilevel"/>
    <w:tmpl w:val="7D603F3E"/>
    <w:numStyleLink w:val="BulletedList"/>
  </w:abstractNum>
  <w:abstractNum w:abstractNumId="18" w15:restartNumberingAfterBreak="0">
    <w:nsid w:val="781B779C"/>
    <w:multiLevelType w:val="hybridMultilevel"/>
    <w:tmpl w:val="C6A2B586"/>
    <w:lvl w:ilvl="0" w:tplc="94CCC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33329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D0440"/>
    <w:multiLevelType w:val="hybridMultilevel"/>
    <w:tmpl w:val="8BC2233A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438C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u w:color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E2B42"/>
    <w:multiLevelType w:val="hybridMultilevel"/>
    <w:tmpl w:val="40EC2D16"/>
    <w:lvl w:ilvl="0" w:tplc="8FCC1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4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3"/>
  </w:num>
  <w:num w:numId="9">
    <w:abstractNumId w:val="15"/>
  </w:num>
  <w:num w:numId="10">
    <w:abstractNumId w:val="18"/>
  </w:num>
  <w:num w:numId="11">
    <w:abstractNumId w:val="12"/>
  </w:num>
  <w:num w:numId="12">
    <w:abstractNumId w:val="19"/>
  </w:num>
  <w:num w:numId="13">
    <w:abstractNumId w:val="16"/>
  </w:num>
  <w:num w:numId="14">
    <w:abstractNumId w:val="5"/>
  </w:num>
  <w:num w:numId="15">
    <w:abstractNumId w:val="2"/>
  </w:num>
  <w:num w:numId="16">
    <w:abstractNumId w:val="3"/>
  </w:num>
  <w:num w:numId="17">
    <w:abstractNumId w:val="1"/>
  </w:num>
  <w:num w:numId="18">
    <w:abstractNumId w:val="0"/>
  </w:num>
  <w:num w:numId="19">
    <w:abstractNumId w:val="17"/>
  </w:num>
  <w:num w:numId="20">
    <w:abstractNumId w:val="11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B3"/>
    <w:rsid w:val="00027DF3"/>
    <w:rsid w:val="00060398"/>
    <w:rsid w:val="000710D6"/>
    <w:rsid w:val="000C1568"/>
    <w:rsid w:val="00154452"/>
    <w:rsid w:val="00155420"/>
    <w:rsid w:val="00161CAC"/>
    <w:rsid w:val="00175C99"/>
    <w:rsid w:val="001B3234"/>
    <w:rsid w:val="001E34FF"/>
    <w:rsid w:val="001E3649"/>
    <w:rsid w:val="001E6C4F"/>
    <w:rsid w:val="001F46E7"/>
    <w:rsid w:val="00202482"/>
    <w:rsid w:val="00212ECF"/>
    <w:rsid w:val="00214640"/>
    <w:rsid w:val="0024771B"/>
    <w:rsid w:val="00247BC4"/>
    <w:rsid w:val="00267C22"/>
    <w:rsid w:val="002A63E7"/>
    <w:rsid w:val="002D5604"/>
    <w:rsid w:val="002E1C83"/>
    <w:rsid w:val="00372A61"/>
    <w:rsid w:val="003A09A8"/>
    <w:rsid w:val="00412FDA"/>
    <w:rsid w:val="00431B17"/>
    <w:rsid w:val="00437795"/>
    <w:rsid w:val="00443CA7"/>
    <w:rsid w:val="004673A1"/>
    <w:rsid w:val="004A080D"/>
    <w:rsid w:val="004A7747"/>
    <w:rsid w:val="004C7D52"/>
    <w:rsid w:val="00517BC9"/>
    <w:rsid w:val="00534A79"/>
    <w:rsid w:val="00542AA4"/>
    <w:rsid w:val="005A09FB"/>
    <w:rsid w:val="005D3234"/>
    <w:rsid w:val="005E6768"/>
    <w:rsid w:val="006301AC"/>
    <w:rsid w:val="00651CB2"/>
    <w:rsid w:val="00671E90"/>
    <w:rsid w:val="006A10C3"/>
    <w:rsid w:val="006A3EE0"/>
    <w:rsid w:val="00720CE7"/>
    <w:rsid w:val="00771E66"/>
    <w:rsid w:val="007914D4"/>
    <w:rsid w:val="00857A36"/>
    <w:rsid w:val="00891FB5"/>
    <w:rsid w:val="008B33B7"/>
    <w:rsid w:val="00921CDA"/>
    <w:rsid w:val="00945926"/>
    <w:rsid w:val="009460E4"/>
    <w:rsid w:val="00963C83"/>
    <w:rsid w:val="00985026"/>
    <w:rsid w:val="009B3DB3"/>
    <w:rsid w:val="009C456F"/>
    <w:rsid w:val="009D3159"/>
    <w:rsid w:val="00A26351"/>
    <w:rsid w:val="00A37C9A"/>
    <w:rsid w:val="00A47751"/>
    <w:rsid w:val="00A53222"/>
    <w:rsid w:val="00A82D6D"/>
    <w:rsid w:val="00AA1125"/>
    <w:rsid w:val="00AB2137"/>
    <w:rsid w:val="00AB3F74"/>
    <w:rsid w:val="00AC7500"/>
    <w:rsid w:val="00AD2166"/>
    <w:rsid w:val="00B07730"/>
    <w:rsid w:val="00B43D05"/>
    <w:rsid w:val="00B5038D"/>
    <w:rsid w:val="00B507FD"/>
    <w:rsid w:val="00B8198B"/>
    <w:rsid w:val="00B84A8F"/>
    <w:rsid w:val="00B978C2"/>
    <w:rsid w:val="00BC1C35"/>
    <w:rsid w:val="00BE56B3"/>
    <w:rsid w:val="00C13867"/>
    <w:rsid w:val="00C27713"/>
    <w:rsid w:val="00C5061D"/>
    <w:rsid w:val="00C80A73"/>
    <w:rsid w:val="00C8228D"/>
    <w:rsid w:val="00CB2732"/>
    <w:rsid w:val="00CC54AF"/>
    <w:rsid w:val="00CF1170"/>
    <w:rsid w:val="00D06059"/>
    <w:rsid w:val="00D17A34"/>
    <w:rsid w:val="00D84855"/>
    <w:rsid w:val="00D92A57"/>
    <w:rsid w:val="00DB7FB1"/>
    <w:rsid w:val="00DC1F63"/>
    <w:rsid w:val="00E21170"/>
    <w:rsid w:val="00E4066D"/>
    <w:rsid w:val="00E4247A"/>
    <w:rsid w:val="00E6012B"/>
    <w:rsid w:val="00E61633"/>
    <w:rsid w:val="00E87AA7"/>
    <w:rsid w:val="00EA22FC"/>
    <w:rsid w:val="00EC6AC3"/>
    <w:rsid w:val="00ED52C2"/>
    <w:rsid w:val="00EE050C"/>
    <w:rsid w:val="00F10DB5"/>
    <w:rsid w:val="00F1786E"/>
    <w:rsid w:val="00F343E3"/>
    <w:rsid w:val="00F36AAA"/>
    <w:rsid w:val="00F51432"/>
    <w:rsid w:val="00FB0A51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6450B3-E430-42B0-B370-BD9C5BA2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166"/>
    <w:pPr>
      <w:spacing w:after="200" w:line="276" w:lineRule="auto"/>
    </w:pPr>
    <w:rPr>
      <w:color w:val="464646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28D"/>
    <w:pPr>
      <w:keepNext/>
      <w:keepLines/>
      <w:numPr>
        <w:numId w:val="21"/>
      </w:numPr>
      <w:spacing w:before="480" w:after="0"/>
      <w:outlineLvl w:val="0"/>
    </w:pPr>
    <w:rPr>
      <w:rFonts w:ascii="Arial" w:hAnsi="Arial"/>
      <w:b/>
      <w:bCs/>
      <w:color w:val="333298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7DF3"/>
    <w:pPr>
      <w:numPr>
        <w:ilvl w:val="1"/>
      </w:numPr>
      <w:tabs>
        <w:tab w:val="left" w:pos="630"/>
        <w:tab w:val="left" w:pos="810"/>
        <w:tab w:val="left" w:pos="990"/>
      </w:tabs>
      <w:spacing w:before="240"/>
      <w:ind w:left="450" w:hanging="450"/>
      <w:outlineLvl w:val="1"/>
    </w:pPr>
    <w:rPr>
      <w:bCs w:val="0"/>
      <w:color w:val="9A9A9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DF3"/>
    <w:pPr>
      <w:keepNext/>
      <w:keepLines/>
      <w:numPr>
        <w:ilvl w:val="2"/>
        <w:numId w:val="21"/>
      </w:numPr>
      <w:tabs>
        <w:tab w:val="left" w:pos="1170"/>
        <w:tab w:val="left" w:pos="1440"/>
        <w:tab w:val="left" w:pos="1710"/>
      </w:tabs>
      <w:spacing w:before="200" w:after="0"/>
      <w:ind w:left="810" w:hanging="810"/>
      <w:outlineLvl w:val="2"/>
    </w:pPr>
    <w:rPr>
      <w:rFonts w:ascii="Arial" w:hAnsi="Arial"/>
      <w:b/>
      <w:bCs/>
      <w:color w:val="A87E2C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7DF3"/>
    <w:pPr>
      <w:keepNext/>
      <w:keepLines/>
      <w:numPr>
        <w:ilvl w:val="3"/>
        <w:numId w:val="21"/>
      </w:numPr>
      <w:tabs>
        <w:tab w:val="left" w:pos="1260"/>
        <w:tab w:val="left" w:pos="1620"/>
        <w:tab w:val="left" w:pos="1980"/>
      </w:tabs>
      <w:spacing w:before="200" w:after="0"/>
      <w:ind w:left="900" w:hanging="900"/>
      <w:outlineLvl w:val="3"/>
    </w:pPr>
    <w:rPr>
      <w:rFonts w:ascii="Arial" w:hAnsi="Arial"/>
      <w:b/>
      <w:bCs/>
      <w:iCs/>
      <w:smallCaps/>
      <w:color w:val="9A9A9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DF3"/>
    <w:pPr>
      <w:keepNext/>
      <w:keepLines/>
      <w:numPr>
        <w:ilvl w:val="4"/>
        <w:numId w:val="21"/>
      </w:numPr>
      <w:tabs>
        <w:tab w:val="left" w:pos="1440"/>
        <w:tab w:val="left" w:pos="1800"/>
        <w:tab w:val="left" w:pos="2160"/>
      </w:tabs>
      <w:spacing w:before="200" w:after="0"/>
      <w:ind w:left="1080" w:hanging="1080"/>
      <w:outlineLvl w:val="4"/>
    </w:pPr>
    <w:rPr>
      <w:rFonts w:ascii="Arial" w:hAnsi="Arial"/>
      <w:b/>
      <w:color w:val="2626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10C3"/>
    <w:pPr>
      <w:keepNext/>
      <w:keepLines/>
      <w:numPr>
        <w:ilvl w:val="5"/>
        <w:numId w:val="21"/>
      </w:numPr>
      <w:spacing w:before="200" w:after="0"/>
      <w:outlineLvl w:val="5"/>
    </w:pPr>
    <w:rPr>
      <w:rFonts w:ascii="Cambria" w:hAnsi="Cambria"/>
      <w:i/>
      <w:iCs/>
      <w:color w:val="19194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0C3"/>
    <w:pPr>
      <w:keepNext/>
      <w:keepLines/>
      <w:numPr>
        <w:ilvl w:val="6"/>
        <w:numId w:val="21"/>
      </w:numPr>
      <w:spacing w:before="200" w:after="0"/>
      <w:outlineLvl w:val="6"/>
    </w:pPr>
    <w:rPr>
      <w:rFonts w:ascii="Cambria" w:hAnsi="Cambria"/>
      <w:i/>
      <w:iCs/>
      <w:color w:val="5C5C5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0C3"/>
    <w:pPr>
      <w:keepNext/>
      <w:keepLines/>
      <w:numPr>
        <w:ilvl w:val="7"/>
        <w:numId w:val="21"/>
      </w:numPr>
      <w:spacing w:before="200" w:after="0"/>
      <w:outlineLvl w:val="7"/>
    </w:pPr>
    <w:rPr>
      <w:rFonts w:ascii="Cambria" w:hAnsi="Cambria"/>
      <w:color w:val="5C5C5C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0C3"/>
    <w:pPr>
      <w:keepNext/>
      <w:keepLines/>
      <w:numPr>
        <w:ilvl w:val="8"/>
        <w:numId w:val="21"/>
      </w:numPr>
      <w:spacing w:before="200" w:after="0"/>
      <w:outlineLvl w:val="8"/>
    </w:pPr>
    <w:rPr>
      <w:rFonts w:ascii="Cambria" w:hAnsi="Cambria"/>
      <w:i/>
      <w:iCs/>
      <w:color w:val="5C5C5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A47751"/>
    <w:rPr>
      <w:rFonts w:eastAsia="Calibri" w:cs="Calibri"/>
    </w:rPr>
    <w:tblPr>
      <w:tblBorders>
        <w:top w:val="single" w:sz="4" w:space="0" w:color="262626"/>
        <w:left w:val="single" w:sz="4" w:space="0" w:color="262626"/>
        <w:bottom w:val="single" w:sz="4" w:space="0" w:color="262626"/>
        <w:right w:val="single" w:sz="4" w:space="0" w:color="262626"/>
        <w:insideH w:val="single" w:sz="4" w:space="0" w:color="262626"/>
        <w:insideV w:val="single" w:sz="4" w:space="0" w:color="262626"/>
      </w:tblBorders>
    </w:tblPr>
  </w:style>
  <w:style w:type="paragraph" w:styleId="NoSpacing">
    <w:name w:val="No Spacing"/>
    <w:basedOn w:val="Normal"/>
    <w:link w:val="NoSpacingChar"/>
    <w:uiPriority w:val="1"/>
    <w:qFormat/>
    <w:rsid w:val="00A47751"/>
    <w:pPr>
      <w:spacing w:after="0" w:line="240" w:lineRule="auto"/>
    </w:pPr>
    <w:rPr>
      <w:rFonts w:eastAsia="Calibri"/>
      <w:color w:val="262626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775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rsid w:val="00A47751"/>
    <w:rPr>
      <w:rFonts w:eastAsia="Calibri" w:cs="Times New Roman"/>
      <w:color w:val="262626"/>
      <w:szCs w:val="20"/>
      <w:lang w:eastAsia="ja-JP"/>
    </w:rPr>
  </w:style>
  <w:style w:type="character" w:customStyle="1" w:styleId="Heading1Char">
    <w:name w:val="Heading 1 Char"/>
    <w:link w:val="Heading1"/>
    <w:uiPriority w:val="9"/>
    <w:rsid w:val="00C8228D"/>
    <w:rPr>
      <w:rFonts w:ascii="Arial" w:eastAsia="Times New Roman" w:hAnsi="Arial" w:cs="Times New Roman"/>
      <w:b/>
      <w:bCs/>
      <w:color w:val="333298"/>
      <w:sz w:val="44"/>
      <w:szCs w:val="28"/>
    </w:rPr>
  </w:style>
  <w:style w:type="character" w:customStyle="1" w:styleId="Heading2Char">
    <w:name w:val="Heading 2 Char"/>
    <w:link w:val="Heading2"/>
    <w:uiPriority w:val="9"/>
    <w:rsid w:val="00027DF3"/>
    <w:rPr>
      <w:rFonts w:ascii="Arial" w:eastAsia="Times New Roman" w:hAnsi="Arial" w:cs="Times New Roman"/>
      <w:b/>
      <w:color w:val="9A9A9A"/>
      <w:sz w:val="36"/>
      <w:szCs w:val="26"/>
    </w:rPr>
  </w:style>
  <w:style w:type="character" w:customStyle="1" w:styleId="Heading3Char">
    <w:name w:val="Heading 3 Char"/>
    <w:link w:val="Heading3"/>
    <w:uiPriority w:val="9"/>
    <w:rsid w:val="00027DF3"/>
    <w:rPr>
      <w:rFonts w:ascii="Arial" w:eastAsia="Times New Roman" w:hAnsi="Arial" w:cs="Times New Roman"/>
      <w:b/>
      <w:bCs/>
      <w:color w:val="A87E2C"/>
      <w:sz w:val="28"/>
    </w:rPr>
  </w:style>
  <w:style w:type="character" w:customStyle="1" w:styleId="Heading4Char">
    <w:name w:val="Heading 4 Char"/>
    <w:link w:val="Heading4"/>
    <w:uiPriority w:val="9"/>
    <w:rsid w:val="00027DF3"/>
    <w:rPr>
      <w:rFonts w:ascii="Arial" w:eastAsia="Times New Roman" w:hAnsi="Arial" w:cs="Times New Roman"/>
      <w:b/>
      <w:bCs/>
      <w:iCs/>
      <w:smallCaps/>
      <w:color w:val="9A9A9A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4066D"/>
    <w:pPr>
      <w:spacing w:after="300" w:line="240" w:lineRule="auto"/>
      <w:contextualSpacing/>
    </w:pPr>
    <w:rPr>
      <w:rFonts w:ascii="Arial" w:hAnsi="Arial"/>
      <w:b/>
      <w:color w:val="333298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0"/>
    <w:rsid w:val="00E4066D"/>
    <w:rPr>
      <w:rFonts w:ascii="Arial" w:eastAsia="Times New Roman" w:hAnsi="Arial" w:cs="Times New Roman"/>
      <w:b/>
      <w:color w:val="333298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A73"/>
    <w:pPr>
      <w:numPr>
        <w:ilvl w:val="1"/>
      </w:numPr>
    </w:pPr>
    <w:rPr>
      <w:rFonts w:ascii="Arial" w:hAnsi="Arial"/>
      <w:b/>
      <w:iCs/>
      <w:color w:val="9A9A9A"/>
      <w:spacing w:val="15"/>
      <w:sz w:val="36"/>
      <w:szCs w:val="24"/>
    </w:rPr>
  </w:style>
  <w:style w:type="character" w:customStyle="1" w:styleId="SubtitleChar">
    <w:name w:val="Subtitle Char"/>
    <w:link w:val="Subtitle"/>
    <w:uiPriority w:val="11"/>
    <w:rsid w:val="00C80A73"/>
    <w:rPr>
      <w:rFonts w:ascii="Arial" w:eastAsia="Times New Roman" w:hAnsi="Arial" w:cs="Times New Roman"/>
      <w:b/>
      <w:iCs/>
      <w:color w:val="9A9A9A"/>
      <w:spacing w:val="15"/>
      <w:sz w:val="36"/>
      <w:szCs w:val="24"/>
    </w:rPr>
  </w:style>
  <w:style w:type="paragraph" w:styleId="FootnoteText">
    <w:name w:val="footnote text"/>
    <w:basedOn w:val="Normal"/>
    <w:link w:val="FootnoteTextChar"/>
    <w:semiHidden/>
    <w:rsid w:val="00B978C2"/>
    <w:pPr>
      <w:spacing w:after="0" w:line="240" w:lineRule="auto"/>
    </w:pPr>
    <w:rPr>
      <w:rFonts w:ascii="Verdana" w:eastAsia="MS Mincho" w:hAnsi="Verdana"/>
      <w:sz w:val="20"/>
      <w:szCs w:val="20"/>
    </w:rPr>
  </w:style>
  <w:style w:type="character" w:customStyle="1" w:styleId="FootnoteTextChar">
    <w:name w:val="Footnote Text Char"/>
    <w:link w:val="FootnoteText"/>
    <w:semiHidden/>
    <w:rsid w:val="00B978C2"/>
    <w:rPr>
      <w:rFonts w:ascii="Verdana" w:eastAsia="MS Mincho" w:hAnsi="Verdana" w:cs="Times New Roman"/>
      <w:sz w:val="20"/>
      <w:szCs w:val="20"/>
    </w:rPr>
  </w:style>
  <w:style w:type="character" w:styleId="FootnoteReference">
    <w:name w:val="footnote reference"/>
    <w:semiHidden/>
    <w:rsid w:val="00B978C2"/>
    <w:rPr>
      <w:vertAlign w:val="superscript"/>
    </w:rPr>
  </w:style>
  <w:style w:type="paragraph" w:styleId="BodyText">
    <w:name w:val="Body Text"/>
    <w:basedOn w:val="Normal"/>
    <w:link w:val="BodyTextChar"/>
    <w:rsid w:val="00F36AAA"/>
    <w:pPr>
      <w:spacing w:after="0" w:line="240" w:lineRule="auto"/>
    </w:pPr>
    <w:rPr>
      <w:rFonts w:ascii="Verdana" w:eastAsia="MS Mincho" w:hAnsi="Verdana"/>
      <w:sz w:val="44"/>
      <w:szCs w:val="24"/>
    </w:rPr>
  </w:style>
  <w:style w:type="character" w:customStyle="1" w:styleId="BodyTextChar">
    <w:name w:val="Body Text Char"/>
    <w:link w:val="BodyText"/>
    <w:rsid w:val="00F36AAA"/>
    <w:rPr>
      <w:rFonts w:ascii="Verdana" w:eastAsia="MS Mincho" w:hAnsi="Verdana" w:cs="Times New Roman"/>
      <w:sz w:val="44"/>
      <w:szCs w:val="24"/>
    </w:rPr>
  </w:style>
  <w:style w:type="paragraph" w:styleId="Header">
    <w:name w:val="header"/>
    <w:basedOn w:val="Normal"/>
    <w:link w:val="Head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/>
      <w:sz w:val="20"/>
      <w:szCs w:val="24"/>
    </w:rPr>
  </w:style>
  <w:style w:type="character" w:customStyle="1" w:styleId="HeaderChar">
    <w:name w:val="Header Char"/>
    <w:link w:val="Head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styleId="Footer">
    <w:name w:val="footer"/>
    <w:basedOn w:val="Normal"/>
    <w:link w:val="Foot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/>
      <w:sz w:val="20"/>
      <w:szCs w:val="24"/>
    </w:rPr>
  </w:style>
  <w:style w:type="character" w:customStyle="1" w:styleId="FooterChar">
    <w:name w:val="Footer Char"/>
    <w:link w:val="Foot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customStyle="1" w:styleId="Callout">
    <w:name w:val="Call out"/>
    <w:basedOn w:val="Normal"/>
    <w:autoRedefine/>
    <w:qFormat/>
    <w:rsid w:val="007914D4"/>
    <w:pPr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</w:pPr>
  </w:style>
  <w:style w:type="paragraph" w:styleId="Caption">
    <w:name w:val="caption"/>
    <w:basedOn w:val="Normal"/>
    <w:next w:val="Normal"/>
    <w:unhideWhenUsed/>
    <w:qFormat/>
    <w:rsid w:val="00431B17"/>
    <w:pPr>
      <w:spacing w:after="0" w:line="240" w:lineRule="auto"/>
    </w:pPr>
    <w:rPr>
      <w:rFonts w:ascii="Verdana" w:eastAsia="MS Mincho" w:hAnsi="Verdana"/>
      <w:b/>
      <w:bCs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31B17"/>
    <w:pPr>
      <w:ind w:left="720"/>
      <w:contextualSpacing/>
    </w:pPr>
  </w:style>
  <w:style w:type="paragraph" w:customStyle="1" w:styleId="Bullets">
    <w:name w:val="Bullets"/>
    <w:basedOn w:val="Normal"/>
    <w:link w:val="BulletsChar"/>
    <w:qFormat/>
    <w:rsid w:val="00C13867"/>
    <w:pPr>
      <w:numPr>
        <w:numId w:val="11"/>
      </w:num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B2137"/>
    <w:pPr>
      <w:outlineLvl w:val="9"/>
    </w:pPr>
    <w:rPr>
      <w:rFonts w:ascii="Cambria" w:hAnsi="Cambria"/>
      <w:color w:val="262571"/>
      <w:sz w:val="28"/>
      <w:lang w:eastAsia="ja-JP"/>
    </w:rPr>
  </w:style>
  <w:style w:type="character" w:customStyle="1" w:styleId="BulletsChar">
    <w:name w:val="Bullets Char"/>
    <w:link w:val="Bullets"/>
    <w:rsid w:val="00C13867"/>
    <w:rPr>
      <w:color w:val="464646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AB213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213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B2137"/>
    <w:pPr>
      <w:spacing w:after="100"/>
      <w:ind w:left="480"/>
    </w:pPr>
  </w:style>
  <w:style w:type="character" w:styleId="Hyperlink">
    <w:name w:val="Hyperlink"/>
    <w:uiPriority w:val="99"/>
    <w:unhideWhenUsed/>
    <w:rsid w:val="00AB2137"/>
    <w:rPr>
      <w:color w:val="5F5F5F"/>
      <w:u w:val="single"/>
    </w:rPr>
  </w:style>
  <w:style w:type="character" w:styleId="PlaceholderText">
    <w:name w:val="Placeholder Text"/>
    <w:uiPriority w:val="99"/>
    <w:semiHidden/>
    <w:rsid w:val="00DC1F63"/>
    <w:rPr>
      <w:color w:val="808080"/>
    </w:rPr>
  </w:style>
  <w:style w:type="character" w:customStyle="1" w:styleId="Heading5Char">
    <w:name w:val="Heading 5 Char"/>
    <w:link w:val="Heading5"/>
    <w:uiPriority w:val="9"/>
    <w:rsid w:val="00027DF3"/>
    <w:rPr>
      <w:rFonts w:ascii="Arial" w:eastAsia="Times New Roman" w:hAnsi="Arial" w:cs="Times New Roman"/>
      <w:b/>
      <w:color w:val="262626"/>
      <w:sz w:val="24"/>
    </w:rPr>
  </w:style>
  <w:style w:type="numbering" w:customStyle="1" w:styleId="BulletedList">
    <w:name w:val="Bulleted List"/>
    <w:uiPriority w:val="99"/>
    <w:rsid w:val="00443CA7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443CA7"/>
    <w:pPr>
      <w:numPr>
        <w:ilvl w:val="1"/>
        <w:numId w:val="20"/>
      </w:numPr>
      <w:contextualSpacing/>
    </w:pPr>
  </w:style>
  <w:style w:type="paragraph" w:styleId="ListBullet">
    <w:name w:val="List Bullet"/>
    <w:basedOn w:val="Normal"/>
    <w:uiPriority w:val="99"/>
    <w:unhideWhenUsed/>
    <w:rsid w:val="00443CA7"/>
    <w:pPr>
      <w:numPr>
        <w:numId w:val="20"/>
      </w:numPr>
      <w:contextualSpacing/>
    </w:pPr>
  </w:style>
  <w:style w:type="paragraph" w:styleId="List3">
    <w:name w:val="List 3"/>
    <w:basedOn w:val="Normal"/>
    <w:uiPriority w:val="99"/>
    <w:unhideWhenUsed/>
    <w:rsid w:val="00443CA7"/>
    <w:pPr>
      <w:numPr>
        <w:ilvl w:val="2"/>
        <w:numId w:val="2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43CA7"/>
    <w:pPr>
      <w:numPr>
        <w:ilvl w:val="3"/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43CA7"/>
    <w:pPr>
      <w:numPr>
        <w:ilvl w:val="4"/>
        <w:numId w:val="20"/>
      </w:numPr>
      <w:contextualSpacing/>
    </w:pPr>
  </w:style>
  <w:style w:type="paragraph" w:customStyle="1" w:styleId="Code">
    <w:name w:val="Code"/>
    <w:basedOn w:val="Normal"/>
    <w:autoRedefine/>
    <w:qFormat/>
    <w:rsid w:val="00D17A34"/>
    <w:pPr>
      <w:framePr w:wrap="notBeside" w:vAnchor="text" w:hAnchor="text" w:y="1"/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  <w:spacing w:after="0" w:line="240" w:lineRule="auto"/>
      <w:contextualSpacing/>
    </w:pPr>
    <w:rPr>
      <w:rFonts w:ascii="Courier New" w:hAnsi="Courier New"/>
      <w:sz w:val="20"/>
    </w:rPr>
  </w:style>
  <w:style w:type="paragraph" w:customStyle="1" w:styleId="Tableheader">
    <w:name w:val="Table header"/>
    <w:basedOn w:val="Normal"/>
    <w:link w:val="TableheaderChar"/>
    <w:rsid w:val="00A26351"/>
    <w:pPr>
      <w:shd w:val="clear" w:color="auto" w:fill="9A9A9A"/>
      <w:spacing w:after="0" w:line="240" w:lineRule="auto"/>
    </w:pPr>
    <w:rPr>
      <w:rFonts w:eastAsia="Calibri" w:cs="Calibri"/>
      <w:b/>
      <w:color w:val="FFFFFF"/>
    </w:rPr>
  </w:style>
  <w:style w:type="table" w:styleId="LightList-Accent4">
    <w:name w:val="Light List Accent 4"/>
    <w:basedOn w:val="TableNormal"/>
    <w:uiPriority w:val="61"/>
    <w:rsid w:val="00A26351"/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80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band1Horz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</w:style>
  <w:style w:type="character" w:customStyle="1" w:styleId="TableheaderChar">
    <w:name w:val="Table header Char"/>
    <w:link w:val="Tableheader"/>
    <w:rsid w:val="00A26351"/>
    <w:rPr>
      <w:rFonts w:eastAsia="Calibri" w:cs="Calibri"/>
      <w:b/>
      <w:color w:val="FFFFFF"/>
      <w:sz w:val="24"/>
      <w:shd w:val="clear" w:color="auto" w:fill="9A9A9A"/>
    </w:rPr>
  </w:style>
  <w:style w:type="character" w:customStyle="1" w:styleId="Heading6Char">
    <w:name w:val="Heading 6 Char"/>
    <w:link w:val="Heading6"/>
    <w:uiPriority w:val="9"/>
    <w:rsid w:val="006A10C3"/>
    <w:rPr>
      <w:rFonts w:ascii="Cambria" w:eastAsia="Times New Roman" w:hAnsi="Cambria" w:cs="Times New Roman"/>
      <w:i/>
      <w:iCs/>
      <w:color w:val="19194B"/>
      <w:sz w:val="24"/>
    </w:rPr>
  </w:style>
  <w:style w:type="character" w:customStyle="1" w:styleId="Heading7Char">
    <w:name w:val="Heading 7 Char"/>
    <w:link w:val="Heading7"/>
    <w:uiPriority w:val="9"/>
    <w:semiHidden/>
    <w:rsid w:val="006A10C3"/>
    <w:rPr>
      <w:rFonts w:ascii="Cambria" w:eastAsia="Times New Roman" w:hAnsi="Cambria" w:cs="Times New Roman"/>
      <w:i/>
      <w:iCs/>
      <w:color w:val="5C5C5C"/>
      <w:sz w:val="24"/>
    </w:rPr>
  </w:style>
  <w:style w:type="character" w:customStyle="1" w:styleId="Heading8Char">
    <w:name w:val="Heading 8 Char"/>
    <w:link w:val="Heading8"/>
    <w:uiPriority w:val="9"/>
    <w:semiHidden/>
    <w:rsid w:val="006A10C3"/>
    <w:rPr>
      <w:rFonts w:ascii="Cambria" w:eastAsia="Times New Roman" w:hAnsi="Cambria" w:cs="Times New Roman"/>
      <w:color w:val="5C5C5C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A10C3"/>
    <w:rPr>
      <w:rFonts w:ascii="Cambria" w:eastAsia="Times New Roman" w:hAnsi="Cambria" w:cs="Times New Roman"/>
      <w:i/>
      <w:iCs/>
      <w:color w:val="5C5C5C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9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oim.scgts.com/identity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helpdesk@scgt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tims2.scgt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ddington\Documents\Custom%20Office%20Templates\documentation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50B78EEE8F14791B52BE9CDEC7FA1" ma:contentTypeVersion="2" ma:contentTypeDescription="Create a new document." ma:contentTypeScope="" ma:versionID="b3bb26470c458fced2d4dd9a1e742287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5d17f24a7489ed9a1e8b3d4beb21183c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BD46D-81D0-456D-997A-7DDFDEC5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32D40-052C-48F8-BAA2-27B3B1BCB00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9F41A34-97DA-421F-8820-3CB753D9D1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ADDD7D-14F8-4CA8-A88E-B059AFFF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documentation-template</Template>
  <TotalTime>27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Addington</dc:creator>
  <dc:description>Vers</dc:description>
  <cp:lastModifiedBy>Stephen George</cp:lastModifiedBy>
  <cp:revision>10</cp:revision>
  <dcterms:created xsi:type="dcterms:W3CDTF">2016-06-16T19:25:00Z</dcterms:created>
  <dcterms:modified xsi:type="dcterms:W3CDTF">2016-06-29T15:50:00Z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0x01010061E50B78EEE8F14791B52BE9CDEC7FA1</vt:lpwstr>
  </property>
  <property fmtid="{D5CDD505-2E9C-101B-9397-08002B2CF9AE}" pid="3" name="IconOverlay">
    <vt:lpwstr/>
  </property>
</Properties>
</file>